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021" w:rsidRDefault="00C37021" w:rsidP="00C37021">
      <w:pPr>
        <w:tabs>
          <w:tab w:val="left" w:pos="1290"/>
        </w:tabs>
        <w:rPr>
          <w:rFonts w:ascii="Verdana" w:hAnsi="Verdana"/>
          <w:szCs w:val="16"/>
          <w:lang w:val="fr-BE"/>
        </w:rPr>
      </w:pPr>
    </w:p>
    <w:p w:rsidR="002224BB" w:rsidRPr="00551867" w:rsidRDefault="002224BB" w:rsidP="002224BB">
      <w:pPr>
        <w:pStyle w:val="Titre2"/>
        <w:rPr>
          <w:sz w:val="16"/>
          <w:szCs w:val="16"/>
          <w:lang w:val="fr-FR"/>
        </w:rPr>
      </w:pPr>
      <w:r w:rsidRPr="00551867">
        <w:rPr>
          <w:sz w:val="16"/>
          <w:szCs w:val="16"/>
          <w:lang w:val="fr-FR"/>
        </w:rPr>
        <w:t>MON HABITATION EST-ELLE BIEN SECURISEE  ?</w:t>
      </w:r>
    </w:p>
    <w:p w:rsidR="002224BB" w:rsidRPr="00551867" w:rsidRDefault="002224BB" w:rsidP="002224BB">
      <w:pPr>
        <w:rPr>
          <w:sz w:val="16"/>
          <w:szCs w:val="16"/>
          <w:lang w:val="fr-FR"/>
        </w:rPr>
      </w:pPr>
    </w:p>
    <w:p w:rsidR="002224BB" w:rsidRPr="00551867" w:rsidRDefault="002224BB" w:rsidP="002224BB">
      <w:pPr>
        <w:pStyle w:val="Titre2"/>
        <w:rPr>
          <w:sz w:val="16"/>
          <w:szCs w:val="16"/>
        </w:rPr>
      </w:pPr>
      <w:r w:rsidRPr="00551867">
        <w:rPr>
          <w:sz w:val="16"/>
          <w:szCs w:val="16"/>
        </w:rPr>
        <w:t>Checklist</w:t>
      </w:r>
    </w:p>
    <w:p w:rsidR="002224BB" w:rsidRPr="00551867" w:rsidRDefault="002224BB" w:rsidP="002224BB">
      <w:pPr>
        <w:numPr>
          <w:ilvl w:val="0"/>
          <w:numId w:val="1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Laissez-vous les clés dans la serrure à l’intérieur de la porte ?</w:t>
      </w:r>
    </w:p>
    <w:p w:rsidR="002224BB" w:rsidRPr="00551867" w:rsidRDefault="002224BB" w:rsidP="002224BB">
      <w:pPr>
        <w:numPr>
          <w:ilvl w:val="0"/>
          <w:numId w:val="2"/>
        </w:numPr>
        <w:rPr>
          <w:rFonts w:ascii="Comic Sans MS" w:hAnsi="Comic Sans MS"/>
          <w:sz w:val="16"/>
          <w:szCs w:val="16"/>
        </w:rPr>
      </w:pPr>
      <w:r w:rsidRPr="00551867">
        <w:rPr>
          <w:rFonts w:ascii="Comic Sans MS" w:hAnsi="Comic Sans MS"/>
          <w:sz w:val="16"/>
          <w:szCs w:val="16"/>
        </w:rPr>
        <w:t>Jamais, je les range bien</w:t>
      </w:r>
    </w:p>
    <w:p w:rsidR="002224BB" w:rsidRPr="00551867" w:rsidRDefault="002224BB" w:rsidP="002224BB">
      <w:pPr>
        <w:numPr>
          <w:ilvl w:val="0"/>
          <w:numId w:val="2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Seulement quand je suis à la maison</w:t>
      </w:r>
    </w:p>
    <w:p w:rsidR="002224BB" w:rsidRPr="00551867" w:rsidRDefault="002224BB" w:rsidP="002224BB">
      <w:pPr>
        <w:numPr>
          <w:ilvl w:val="0"/>
          <w:numId w:val="2"/>
        </w:numPr>
        <w:rPr>
          <w:rFonts w:ascii="Comic Sans MS" w:hAnsi="Comic Sans MS"/>
          <w:sz w:val="16"/>
          <w:szCs w:val="16"/>
        </w:rPr>
      </w:pPr>
      <w:r w:rsidRPr="00551867">
        <w:rPr>
          <w:rFonts w:ascii="Comic Sans MS" w:hAnsi="Comic Sans MS"/>
          <w:sz w:val="16"/>
          <w:szCs w:val="16"/>
        </w:rPr>
        <w:t>Oui, toujours</w:t>
      </w:r>
    </w:p>
    <w:p w:rsidR="002224BB" w:rsidRPr="00551867" w:rsidRDefault="002224BB" w:rsidP="002224BB">
      <w:pPr>
        <w:numPr>
          <w:ilvl w:val="0"/>
          <w:numId w:val="1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On sonne à la porte,</w:t>
      </w:r>
    </w:p>
    <w:p w:rsidR="002224BB" w:rsidRPr="00551867" w:rsidRDefault="002224BB" w:rsidP="002224BB">
      <w:pPr>
        <w:numPr>
          <w:ilvl w:val="0"/>
          <w:numId w:val="3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Je me renseigne avant d’ouvrir la porte</w:t>
      </w:r>
    </w:p>
    <w:p w:rsidR="002224BB" w:rsidRPr="00551867" w:rsidRDefault="002224BB" w:rsidP="002224BB">
      <w:pPr>
        <w:numPr>
          <w:ilvl w:val="0"/>
          <w:numId w:val="3"/>
        </w:numPr>
        <w:rPr>
          <w:rFonts w:ascii="Comic Sans MS" w:hAnsi="Comic Sans MS"/>
          <w:sz w:val="16"/>
          <w:szCs w:val="16"/>
        </w:rPr>
      </w:pPr>
      <w:r w:rsidRPr="00551867">
        <w:rPr>
          <w:rFonts w:ascii="Comic Sans MS" w:hAnsi="Comic Sans MS"/>
          <w:sz w:val="16"/>
          <w:szCs w:val="16"/>
        </w:rPr>
        <w:t>J’ouvre toujours</w:t>
      </w:r>
    </w:p>
    <w:p w:rsidR="002224BB" w:rsidRPr="00551867" w:rsidRDefault="002224BB" w:rsidP="002224BB">
      <w:pPr>
        <w:numPr>
          <w:ilvl w:val="0"/>
          <w:numId w:val="3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 xml:space="preserve">Je demande si la personne sait s’identifier (carte de légitimation, commerçant ambulant) </w:t>
      </w:r>
    </w:p>
    <w:p w:rsidR="002224BB" w:rsidRPr="00551867" w:rsidRDefault="002224BB" w:rsidP="002224BB">
      <w:pPr>
        <w:numPr>
          <w:ilvl w:val="0"/>
          <w:numId w:val="1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Si je pars un instant (boulangerie, course, librairie …)</w:t>
      </w:r>
    </w:p>
    <w:p w:rsidR="002224BB" w:rsidRPr="00551867" w:rsidRDefault="002224BB" w:rsidP="002224BB">
      <w:pPr>
        <w:numPr>
          <w:ilvl w:val="0"/>
          <w:numId w:val="4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Je ferme toutes les portes et fenêtres</w:t>
      </w:r>
    </w:p>
    <w:p w:rsidR="002224BB" w:rsidRPr="00551867" w:rsidRDefault="002224BB" w:rsidP="002224BB">
      <w:pPr>
        <w:numPr>
          <w:ilvl w:val="0"/>
          <w:numId w:val="4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Les fenêtres avec moustiquaires restent ouvertes</w:t>
      </w:r>
    </w:p>
    <w:p w:rsidR="002224BB" w:rsidRPr="00551867" w:rsidRDefault="002224BB" w:rsidP="002224BB">
      <w:pPr>
        <w:numPr>
          <w:ilvl w:val="0"/>
          <w:numId w:val="4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Je ne laisse qu’une fenêtre oscillo-battante avec espagnolette à clé, ouverte</w:t>
      </w:r>
    </w:p>
    <w:p w:rsidR="002224BB" w:rsidRPr="00551867" w:rsidRDefault="002224BB" w:rsidP="002224BB">
      <w:pPr>
        <w:numPr>
          <w:ilvl w:val="0"/>
          <w:numId w:val="1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Si je pars un instant et j’attends encore des personnes, invités, etc …</w:t>
      </w:r>
    </w:p>
    <w:p w:rsidR="002224BB" w:rsidRPr="00551867" w:rsidRDefault="002224BB" w:rsidP="002224BB">
      <w:pPr>
        <w:numPr>
          <w:ilvl w:val="0"/>
          <w:numId w:val="5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Ils n’auront qu’à patienter mon retour</w:t>
      </w:r>
    </w:p>
    <w:p w:rsidR="002224BB" w:rsidRPr="00551867" w:rsidRDefault="002224BB" w:rsidP="002224BB">
      <w:pPr>
        <w:numPr>
          <w:ilvl w:val="0"/>
          <w:numId w:val="5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Je laisse une clé à un endroit secret</w:t>
      </w:r>
    </w:p>
    <w:p w:rsidR="002224BB" w:rsidRPr="00551867" w:rsidRDefault="002224BB" w:rsidP="002224BB">
      <w:pPr>
        <w:numPr>
          <w:ilvl w:val="0"/>
          <w:numId w:val="5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J’appose un post-it sur la porte avec l’endroit où ils peuvent me trouver</w:t>
      </w:r>
    </w:p>
    <w:p w:rsidR="002224BB" w:rsidRPr="00551867" w:rsidRDefault="002224BB" w:rsidP="002224BB">
      <w:pPr>
        <w:numPr>
          <w:ilvl w:val="0"/>
          <w:numId w:val="1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Les portes extérieures (porte d’appartement) sont verrouillées à double tours</w:t>
      </w:r>
    </w:p>
    <w:p w:rsidR="002224BB" w:rsidRPr="00551867" w:rsidRDefault="002224BB" w:rsidP="002224BB">
      <w:pPr>
        <w:numPr>
          <w:ilvl w:val="0"/>
          <w:numId w:val="6"/>
        </w:numPr>
        <w:rPr>
          <w:rFonts w:ascii="Comic Sans MS" w:hAnsi="Comic Sans MS"/>
          <w:sz w:val="16"/>
          <w:szCs w:val="16"/>
        </w:rPr>
      </w:pPr>
      <w:r w:rsidRPr="00551867">
        <w:rPr>
          <w:rFonts w:ascii="Comic Sans MS" w:hAnsi="Comic Sans MS"/>
          <w:sz w:val="16"/>
          <w:szCs w:val="16"/>
        </w:rPr>
        <w:t>toujours</w:t>
      </w:r>
    </w:p>
    <w:p w:rsidR="002224BB" w:rsidRPr="00551867" w:rsidRDefault="002224BB" w:rsidP="002224BB">
      <w:pPr>
        <w:numPr>
          <w:ilvl w:val="0"/>
          <w:numId w:val="6"/>
        </w:numPr>
        <w:rPr>
          <w:rFonts w:ascii="Comic Sans MS" w:hAnsi="Comic Sans MS"/>
          <w:sz w:val="16"/>
          <w:szCs w:val="16"/>
        </w:rPr>
      </w:pPr>
      <w:r w:rsidRPr="00551867">
        <w:rPr>
          <w:rFonts w:ascii="Comic Sans MS" w:hAnsi="Comic Sans MS"/>
          <w:sz w:val="16"/>
          <w:szCs w:val="16"/>
        </w:rPr>
        <w:t>seulement quand je suis parti</w:t>
      </w:r>
    </w:p>
    <w:p w:rsidR="002224BB" w:rsidRPr="00551867" w:rsidRDefault="002224BB" w:rsidP="002224BB">
      <w:pPr>
        <w:numPr>
          <w:ilvl w:val="0"/>
          <w:numId w:val="6"/>
        </w:numPr>
        <w:rPr>
          <w:rFonts w:ascii="Comic Sans MS" w:hAnsi="Comic Sans MS"/>
          <w:sz w:val="16"/>
          <w:szCs w:val="16"/>
        </w:rPr>
      </w:pPr>
      <w:r w:rsidRPr="00551867">
        <w:rPr>
          <w:rFonts w:ascii="Comic Sans MS" w:hAnsi="Comic Sans MS"/>
          <w:sz w:val="16"/>
          <w:szCs w:val="16"/>
        </w:rPr>
        <w:t>jamais à double tours</w:t>
      </w:r>
    </w:p>
    <w:p w:rsidR="002224BB" w:rsidRPr="00551867" w:rsidRDefault="002224BB" w:rsidP="002224BB">
      <w:pPr>
        <w:numPr>
          <w:ilvl w:val="0"/>
          <w:numId w:val="1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 xml:space="preserve">J’allume toujours une lampe en soirée pour simuler une présence </w:t>
      </w:r>
    </w:p>
    <w:p w:rsidR="002224BB" w:rsidRPr="00551867" w:rsidRDefault="002224BB" w:rsidP="002224BB">
      <w:pPr>
        <w:ind w:left="708"/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A.   J’ai branché une lampe sur une minuterie pour avoir toujours un peu de lumière le soir</w:t>
      </w:r>
    </w:p>
    <w:p w:rsidR="002224BB" w:rsidRPr="00551867" w:rsidRDefault="002224BB" w:rsidP="002224BB">
      <w:pPr>
        <w:numPr>
          <w:ilvl w:val="0"/>
          <w:numId w:val="7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J’utilise une minuterie seulement pendant mon absence</w:t>
      </w:r>
    </w:p>
    <w:p w:rsidR="002224BB" w:rsidRPr="00551867" w:rsidRDefault="002224BB" w:rsidP="002224BB">
      <w:pPr>
        <w:numPr>
          <w:ilvl w:val="0"/>
          <w:numId w:val="7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Je ne laisse jamais allumer une lampe pendant mon absence</w:t>
      </w:r>
    </w:p>
    <w:p w:rsidR="002224BB" w:rsidRPr="00551867" w:rsidRDefault="002224BB" w:rsidP="002224BB">
      <w:pPr>
        <w:numPr>
          <w:ilvl w:val="0"/>
          <w:numId w:val="1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Si je pars en vacances :</w:t>
      </w:r>
      <w:r w:rsidRPr="00551867">
        <w:rPr>
          <w:rFonts w:ascii="Comic Sans MS" w:hAnsi="Comic Sans MS"/>
          <w:sz w:val="16"/>
          <w:szCs w:val="16"/>
          <w:lang w:val="fr-FR"/>
        </w:rPr>
        <w:tab/>
      </w:r>
      <w:r w:rsidRPr="00551867">
        <w:rPr>
          <w:rFonts w:ascii="Comic Sans MS" w:hAnsi="Comic Sans MS"/>
          <w:sz w:val="16"/>
          <w:szCs w:val="16"/>
          <w:lang w:val="fr-FR"/>
        </w:rPr>
        <w:tab/>
        <w:t xml:space="preserve">   </w:t>
      </w:r>
    </w:p>
    <w:p w:rsidR="002224BB" w:rsidRPr="00551867" w:rsidRDefault="002224BB" w:rsidP="002224BB">
      <w:pPr>
        <w:numPr>
          <w:ilvl w:val="0"/>
          <w:numId w:val="8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Je laisse un message sur le répondeur</w:t>
      </w:r>
    </w:p>
    <w:p w:rsidR="002224BB" w:rsidRPr="00551867" w:rsidRDefault="002224BB" w:rsidP="002224BB">
      <w:pPr>
        <w:numPr>
          <w:ilvl w:val="0"/>
          <w:numId w:val="8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 xml:space="preserve">J’en informe tout le monde que je connais. Le plus de gens qui le savent, le mieux c’est. </w:t>
      </w:r>
    </w:p>
    <w:p w:rsidR="002224BB" w:rsidRPr="00551867" w:rsidRDefault="002224BB" w:rsidP="002224BB">
      <w:pPr>
        <w:numPr>
          <w:ilvl w:val="0"/>
          <w:numId w:val="8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J’en informe mes voisins, je fais vider régulièrement ma boîte aux lettres, je demande de venir arroser les plantes …</w:t>
      </w:r>
    </w:p>
    <w:p w:rsidR="002224BB" w:rsidRPr="00551867" w:rsidRDefault="002224BB" w:rsidP="002224BB">
      <w:pPr>
        <w:numPr>
          <w:ilvl w:val="0"/>
          <w:numId w:val="1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Objets dans le jardin ? (mobilier, échelle, containeur, outils …)</w:t>
      </w:r>
    </w:p>
    <w:p w:rsidR="002224BB" w:rsidRPr="00551867" w:rsidRDefault="002224BB" w:rsidP="002224BB">
      <w:pPr>
        <w:ind w:left="708"/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A. je range toujours tout</w:t>
      </w:r>
    </w:p>
    <w:p w:rsidR="002224BB" w:rsidRPr="00551867" w:rsidRDefault="002224BB" w:rsidP="002224BB">
      <w:p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ab/>
        <w:t>B. je range seulement avant de partir en vacances</w:t>
      </w:r>
    </w:p>
    <w:p w:rsidR="002224BB" w:rsidRPr="00551867" w:rsidRDefault="002224BB" w:rsidP="002224BB">
      <w:pPr>
        <w:numPr>
          <w:ilvl w:val="0"/>
          <w:numId w:val="8"/>
        </w:numPr>
        <w:rPr>
          <w:rFonts w:ascii="Comic Sans MS" w:hAnsi="Comic Sans MS"/>
          <w:sz w:val="16"/>
          <w:szCs w:val="16"/>
        </w:rPr>
      </w:pPr>
      <w:r w:rsidRPr="00551867">
        <w:rPr>
          <w:rFonts w:ascii="Comic Sans MS" w:hAnsi="Comic Sans MS"/>
          <w:sz w:val="16"/>
          <w:szCs w:val="16"/>
        </w:rPr>
        <w:t>je laisse toujours tout dehors</w:t>
      </w:r>
    </w:p>
    <w:p w:rsidR="002224BB" w:rsidRPr="00551867" w:rsidRDefault="002224BB" w:rsidP="002224BB">
      <w:pPr>
        <w:numPr>
          <w:ilvl w:val="0"/>
          <w:numId w:val="1"/>
        </w:numPr>
        <w:rPr>
          <w:rFonts w:ascii="Comic Sans MS" w:hAnsi="Comic Sans MS"/>
          <w:sz w:val="16"/>
          <w:szCs w:val="16"/>
        </w:rPr>
      </w:pPr>
      <w:r w:rsidRPr="00551867">
        <w:rPr>
          <w:rFonts w:ascii="Comic Sans MS" w:hAnsi="Comic Sans MS"/>
          <w:sz w:val="16"/>
          <w:szCs w:val="16"/>
        </w:rPr>
        <w:t>… et à l’arrière de l’habitation</w:t>
      </w:r>
    </w:p>
    <w:p w:rsidR="002224BB" w:rsidRPr="00551867" w:rsidRDefault="002224BB" w:rsidP="002224BB">
      <w:pPr>
        <w:numPr>
          <w:ilvl w:val="0"/>
          <w:numId w:val="9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il y a un éclairage avec détecteur</w:t>
      </w:r>
    </w:p>
    <w:p w:rsidR="002224BB" w:rsidRPr="00551867" w:rsidRDefault="002224BB" w:rsidP="002224BB">
      <w:pPr>
        <w:numPr>
          <w:ilvl w:val="0"/>
          <w:numId w:val="9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se trouve uniquement le mobilier de jardin</w:t>
      </w:r>
    </w:p>
    <w:p w:rsidR="002224BB" w:rsidRPr="00551867" w:rsidRDefault="002224BB" w:rsidP="002224BB">
      <w:pPr>
        <w:numPr>
          <w:ilvl w:val="0"/>
          <w:numId w:val="9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se trouve le mobilier de jardin ainsi qu’un éclairage dissuasif</w:t>
      </w:r>
    </w:p>
    <w:p w:rsidR="002224BB" w:rsidRPr="00551867" w:rsidRDefault="002224BB" w:rsidP="002224BB">
      <w:pPr>
        <w:numPr>
          <w:ilvl w:val="0"/>
          <w:numId w:val="1"/>
        </w:numPr>
        <w:rPr>
          <w:rFonts w:ascii="Comic Sans MS" w:hAnsi="Comic Sans MS"/>
          <w:sz w:val="16"/>
          <w:szCs w:val="16"/>
        </w:rPr>
      </w:pPr>
      <w:r w:rsidRPr="00551867">
        <w:rPr>
          <w:rFonts w:ascii="Comic Sans MS" w:hAnsi="Comic Sans MS"/>
          <w:sz w:val="16"/>
          <w:szCs w:val="16"/>
          <w:lang w:val="fr-FR"/>
        </w:rPr>
        <w:t xml:space="preserve"> </w:t>
      </w:r>
      <w:r w:rsidRPr="00551867">
        <w:rPr>
          <w:rFonts w:ascii="Comic Sans MS" w:hAnsi="Comic Sans MS"/>
          <w:sz w:val="16"/>
          <w:szCs w:val="16"/>
        </w:rPr>
        <w:t>Je sais ce que j’ai</w:t>
      </w:r>
    </w:p>
    <w:p w:rsidR="002224BB" w:rsidRPr="00551867" w:rsidRDefault="002224BB" w:rsidP="002224BB">
      <w:pPr>
        <w:numPr>
          <w:ilvl w:val="0"/>
          <w:numId w:val="10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je connais seulement la marque et le type des appareils car j’ai classé les factures</w:t>
      </w:r>
    </w:p>
    <w:p w:rsidR="002224BB" w:rsidRPr="00551867" w:rsidRDefault="002224BB" w:rsidP="002224BB">
      <w:pPr>
        <w:numPr>
          <w:ilvl w:val="0"/>
          <w:numId w:val="10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en fait, je ne sais pas vraiment ce que je possède</w:t>
      </w:r>
    </w:p>
    <w:p w:rsidR="002224BB" w:rsidRPr="00551867" w:rsidRDefault="002224BB" w:rsidP="002224BB">
      <w:pPr>
        <w:numPr>
          <w:ilvl w:val="0"/>
          <w:numId w:val="10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 xml:space="preserve">tous mes objets de valeur sont répertoriés, photografiés et/ou gravés </w:t>
      </w:r>
    </w:p>
    <w:p w:rsidR="002224BB" w:rsidRPr="00551867" w:rsidRDefault="002224BB" w:rsidP="002224BB">
      <w:pPr>
        <w:rPr>
          <w:rFonts w:ascii="Comic Sans MS" w:hAnsi="Comic Sans MS"/>
          <w:sz w:val="16"/>
          <w:szCs w:val="16"/>
          <w:lang w:val="fr-FR"/>
        </w:rPr>
      </w:pPr>
    </w:p>
    <w:p w:rsidR="002224BB" w:rsidRPr="00551867" w:rsidRDefault="002224BB" w:rsidP="002224BB">
      <w:pPr>
        <w:rPr>
          <w:rFonts w:ascii="Comic Sans MS" w:hAnsi="Comic Sans MS"/>
          <w:sz w:val="16"/>
          <w:szCs w:val="16"/>
          <w:lang w:val="fr-FR"/>
        </w:rPr>
      </w:pPr>
      <w:r>
        <w:rPr>
          <w:rFonts w:ascii="Comic Sans MS" w:hAnsi="Comic Sans MS"/>
          <w:sz w:val="16"/>
          <w:szCs w:val="16"/>
          <w:lang w:val="fr-FR"/>
        </w:rPr>
        <w:t xml:space="preserve">                                                                                                                                  </w:t>
      </w:r>
    </w:p>
    <w:p w:rsidR="002224BB" w:rsidRPr="00551867" w:rsidRDefault="002224BB" w:rsidP="002224BB">
      <w:pPr>
        <w:numPr>
          <w:ilvl w:val="0"/>
          <w:numId w:val="1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La porte d’entrée est pourvue d’une serrure à cylindre</w:t>
      </w:r>
    </w:p>
    <w:p w:rsidR="002224BB" w:rsidRPr="00551867" w:rsidRDefault="002224BB" w:rsidP="002224BB">
      <w:pPr>
        <w:numPr>
          <w:ilvl w:val="0"/>
          <w:numId w:val="11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 xml:space="preserve">Le cylindre est protégé par une plaquette avec des vis visibles  </w:t>
      </w:r>
    </w:p>
    <w:p w:rsidR="002224BB" w:rsidRPr="00551867" w:rsidRDefault="002224BB" w:rsidP="002224BB">
      <w:pPr>
        <w:numPr>
          <w:ilvl w:val="0"/>
          <w:numId w:val="11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Le cylindre ressort de la porte</w:t>
      </w:r>
    </w:p>
    <w:p w:rsidR="002224BB" w:rsidRDefault="002224BB" w:rsidP="002224BB">
      <w:pPr>
        <w:numPr>
          <w:ilvl w:val="0"/>
          <w:numId w:val="11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 xml:space="preserve">Le cylindre est protégé avec une rosace de sécurité ou une garniture de sécurité      </w:t>
      </w:r>
      <w:r>
        <w:rPr>
          <w:rFonts w:ascii="Comic Sans MS" w:hAnsi="Comic Sans MS"/>
          <w:noProof/>
          <w:sz w:val="16"/>
          <w:szCs w:val="16"/>
          <w:lang w:val="fr-BE" w:eastAsia="fr-BE"/>
        </w:rPr>
        <w:drawing>
          <wp:inline distT="0" distB="0" distL="0" distR="0">
            <wp:extent cx="371475" cy="876300"/>
            <wp:effectExtent l="0" t="0" r="9525" b="0"/>
            <wp:docPr id="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867">
        <w:rPr>
          <w:rFonts w:ascii="Comic Sans MS" w:hAnsi="Comic Sans MS"/>
          <w:sz w:val="16"/>
          <w:szCs w:val="16"/>
          <w:lang w:val="fr-FR"/>
        </w:rPr>
        <w:t xml:space="preserve">    </w:t>
      </w:r>
      <w:r>
        <w:rPr>
          <w:rFonts w:ascii="Comic Sans MS" w:hAnsi="Comic Sans MS"/>
          <w:noProof/>
          <w:sz w:val="16"/>
          <w:szCs w:val="16"/>
          <w:lang w:val="fr-BE" w:eastAsia="fr-BE"/>
        </w:rPr>
        <w:drawing>
          <wp:inline distT="0" distB="0" distL="0" distR="0">
            <wp:extent cx="742950" cy="933450"/>
            <wp:effectExtent l="0" t="0" r="0" b="0"/>
            <wp:docPr id="1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867">
        <w:rPr>
          <w:rFonts w:ascii="Comic Sans MS" w:hAnsi="Comic Sans MS"/>
          <w:sz w:val="16"/>
          <w:szCs w:val="16"/>
          <w:lang w:val="fr-FR"/>
        </w:rPr>
        <w:t xml:space="preserve">  </w:t>
      </w:r>
    </w:p>
    <w:p w:rsidR="002224BB" w:rsidRPr="00551867" w:rsidRDefault="002224BB" w:rsidP="002224BB">
      <w:pPr>
        <w:ind w:left="1068"/>
        <w:rPr>
          <w:rFonts w:ascii="Comic Sans MS" w:hAnsi="Comic Sans MS"/>
          <w:sz w:val="16"/>
          <w:szCs w:val="16"/>
          <w:lang w:val="fr-FR"/>
        </w:rPr>
      </w:pPr>
      <w:bookmarkStart w:id="0" w:name="_GoBack"/>
      <w:bookmarkEnd w:id="0"/>
    </w:p>
    <w:p w:rsidR="002224BB" w:rsidRPr="00551867" w:rsidRDefault="002224BB" w:rsidP="002224BB">
      <w:pPr>
        <w:numPr>
          <w:ilvl w:val="0"/>
          <w:numId w:val="1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lastRenderedPageBreak/>
        <w:t>La porte d’entrée est munie de …</w:t>
      </w:r>
    </w:p>
    <w:p w:rsidR="002224BB" w:rsidRPr="00551867" w:rsidRDefault="002224BB" w:rsidP="002224BB">
      <w:pPr>
        <w:numPr>
          <w:ilvl w:val="0"/>
          <w:numId w:val="12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 xml:space="preserve">Une seule serrure avec pêne dormant que je n’utilise pas vraiment    </w:t>
      </w:r>
      <w:r>
        <w:rPr>
          <w:rFonts w:ascii="Comic Sans MS" w:hAnsi="Comic Sans MS"/>
          <w:noProof/>
          <w:sz w:val="16"/>
          <w:szCs w:val="16"/>
          <w:lang w:val="fr-BE" w:eastAsia="fr-BE"/>
        </w:rPr>
        <w:drawing>
          <wp:inline distT="0" distB="0" distL="0" distR="0">
            <wp:extent cx="733425" cy="838200"/>
            <wp:effectExtent l="0" t="0" r="9525" b="0"/>
            <wp:docPr id="1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16"/>
          <w:szCs w:val="16"/>
          <w:lang w:val="fr-FR"/>
        </w:rPr>
        <w:t xml:space="preserve"> </w:t>
      </w:r>
      <w:r>
        <w:rPr>
          <w:rFonts w:ascii="Comic Sans MS" w:hAnsi="Comic Sans MS"/>
          <w:noProof/>
          <w:sz w:val="16"/>
          <w:szCs w:val="16"/>
          <w:lang w:val="fr-BE" w:eastAsia="fr-BE"/>
        </w:rPr>
        <w:drawing>
          <wp:inline distT="0" distB="0" distL="0" distR="0">
            <wp:extent cx="876300" cy="742950"/>
            <wp:effectExtent l="0" t="0" r="0" b="0"/>
            <wp:docPr id="1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4BB" w:rsidRPr="00551867" w:rsidRDefault="002224BB" w:rsidP="002224BB">
      <w:pPr>
        <w:numPr>
          <w:ilvl w:val="0"/>
          <w:numId w:val="12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 xml:space="preserve">Plusieurs serrures dont je n’en utilise qu’une en journée et l’autre uniquement la nuit </w:t>
      </w:r>
    </w:p>
    <w:p w:rsidR="002224BB" w:rsidRPr="00551867" w:rsidRDefault="002224BB" w:rsidP="002224BB">
      <w:pPr>
        <w:numPr>
          <w:ilvl w:val="0"/>
          <w:numId w:val="12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 xml:space="preserve">Plusieurs serrures que j’utilise de jour comme de nuit </w:t>
      </w:r>
    </w:p>
    <w:p w:rsidR="002224BB" w:rsidRPr="00551867" w:rsidRDefault="002224BB" w:rsidP="002224BB">
      <w:pPr>
        <w:numPr>
          <w:ilvl w:val="0"/>
          <w:numId w:val="1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 xml:space="preserve">Les fenêtres disposent de plusieurs points d’ancrage </w:t>
      </w:r>
    </w:p>
    <w:p w:rsidR="002224BB" w:rsidRPr="00551867" w:rsidRDefault="002224BB" w:rsidP="002224BB">
      <w:pPr>
        <w:numPr>
          <w:ilvl w:val="0"/>
          <w:numId w:val="13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Non, elles ne se ferment qu’à un seul point</w:t>
      </w:r>
      <w:r>
        <w:rPr>
          <w:rFonts w:ascii="Comic Sans MS" w:hAnsi="Comic Sans MS"/>
          <w:sz w:val="16"/>
          <w:szCs w:val="16"/>
          <w:lang w:val="fr-FR"/>
        </w:rPr>
        <w:t xml:space="preserve">   </w:t>
      </w:r>
      <w:r w:rsidRPr="00551867">
        <w:rPr>
          <w:rFonts w:ascii="Comic Sans MS" w:hAnsi="Comic Sans MS"/>
          <w:sz w:val="16"/>
          <w:szCs w:val="16"/>
          <w:lang w:val="fr-FR"/>
        </w:rPr>
        <w:t xml:space="preserve"> </w:t>
      </w:r>
      <w:r>
        <w:rPr>
          <w:rFonts w:ascii="Comic Sans MS" w:hAnsi="Comic Sans MS"/>
          <w:noProof/>
          <w:sz w:val="16"/>
          <w:szCs w:val="16"/>
          <w:lang w:val="fr-BE" w:eastAsia="fr-BE"/>
        </w:rPr>
        <w:drawing>
          <wp:inline distT="0" distB="0" distL="0" distR="0">
            <wp:extent cx="742950" cy="590550"/>
            <wp:effectExtent l="0" t="0" r="0" b="0"/>
            <wp:docPr id="1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4BB" w:rsidRPr="00551867" w:rsidRDefault="002224BB" w:rsidP="002224BB">
      <w:pPr>
        <w:numPr>
          <w:ilvl w:val="0"/>
          <w:numId w:val="13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Les fenêtres disposent toutes de plusieurs points d’ancrage</w:t>
      </w:r>
    </w:p>
    <w:p w:rsidR="002224BB" w:rsidRPr="00551867" w:rsidRDefault="002224BB" w:rsidP="002224BB">
      <w:pPr>
        <w:numPr>
          <w:ilvl w:val="0"/>
          <w:numId w:val="13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J’y ai appliqué des verrous supplémentaires</w:t>
      </w:r>
      <w:r>
        <w:rPr>
          <w:rFonts w:ascii="Comic Sans MS" w:hAnsi="Comic Sans MS"/>
          <w:sz w:val="16"/>
          <w:szCs w:val="16"/>
          <w:lang w:val="fr-FR"/>
        </w:rPr>
        <w:t xml:space="preserve"> </w:t>
      </w:r>
      <w:r w:rsidRPr="00551867">
        <w:rPr>
          <w:rFonts w:ascii="Comic Sans MS" w:hAnsi="Comic Sans MS"/>
          <w:sz w:val="16"/>
          <w:szCs w:val="16"/>
          <w:lang w:val="fr-FR"/>
        </w:rPr>
        <w:t xml:space="preserve"> </w:t>
      </w:r>
      <w:r>
        <w:rPr>
          <w:rFonts w:ascii="Comic Sans MS" w:hAnsi="Comic Sans MS"/>
          <w:noProof/>
          <w:sz w:val="16"/>
          <w:szCs w:val="16"/>
          <w:lang w:val="fr-BE" w:eastAsia="fr-BE"/>
        </w:rPr>
        <w:drawing>
          <wp:inline distT="0" distB="0" distL="0" distR="0">
            <wp:extent cx="742950" cy="581025"/>
            <wp:effectExtent l="0" t="0" r="0" b="9525"/>
            <wp:docPr id="1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4BB" w:rsidRPr="00551867" w:rsidRDefault="002224BB" w:rsidP="002224BB">
      <w:pPr>
        <w:numPr>
          <w:ilvl w:val="0"/>
          <w:numId w:val="1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Porte-fenêtre coulissante au rez-de chaussée ?</w:t>
      </w:r>
    </w:p>
    <w:p w:rsidR="002224BB" w:rsidRPr="00551867" w:rsidRDefault="002224BB" w:rsidP="002224BB">
      <w:pPr>
        <w:numPr>
          <w:ilvl w:val="0"/>
          <w:numId w:val="14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munie d’une bonne serrure à pêne basculant</w:t>
      </w:r>
    </w:p>
    <w:p w:rsidR="002224BB" w:rsidRPr="00551867" w:rsidRDefault="002224BB" w:rsidP="002224BB">
      <w:pPr>
        <w:numPr>
          <w:ilvl w:val="0"/>
          <w:numId w:val="14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munie d’une serrure en applique supplémentaire</w:t>
      </w:r>
    </w:p>
    <w:p w:rsidR="002224BB" w:rsidRPr="00551867" w:rsidRDefault="002224BB" w:rsidP="002224BB">
      <w:pPr>
        <w:numPr>
          <w:ilvl w:val="0"/>
          <w:numId w:val="14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munie d’une barre dans le rail qui empêche le coulissement</w:t>
      </w:r>
      <w:r>
        <w:rPr>
          <w:rFonts w:ascii="Comic Sans MS" w:hAnsi="Comic Sans MS"/>
          <w:sz w:val="16"/>
          <w:szCs w:val="16"/>
          <w:lang w:val="fr-FR"/>
        </w:rPr>
        <w:t xml:space="preserve"> </w:t>
      </w:r>
      <w:r w:rsidRPr="00551867">
        <w:rPr>
          <w:rFonts w:ascii="Comic Sans MS" w:hAnsi="Comic Sans MS"/>
          <w:sz w:val="16"/>
          <w:szCs w:val="16"/>
          <w:lang w:val="fr-FR"/>
        </w:rPr>
        <w:t xml:space="preserve"> </w:t>
      </w:r>
      <w:r>
        <w:rPr>
          <w:rFonts w:ascii="Comic Sans MS" w:hAnsi="Comic Sans MS"/>
          <w:noProof/>
          <w:sz w:val="16"/>
          <w:szCs w:val="16"/>
          <w:lang w:val="fr-BE" w:eastAsia="fr-BE"/>
        </w:rPr>
        <w:drawing>
          <wp:inline distT="0" distB="0" distL="0" distR="0">
            <wp:extent cx="800100" cy="876300"/>
            <wp:effectExtent l="0" t="0" r="0" b="0"/>
            <wp:docPr id="1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4BB" w:rsidRPr="00551867" w:rsidRDefault="002224BB" w:rsidP="002224BB">
      <w:pPr>
        <w:numPr>
          <w:ilvl w:val="0"/>
          <w:numId w:val="1"/>
        </w:numPr>
        <w:rPr>
          <w:rFonts w:ascii="Comic Sans MS" w:hAnsi="Comic Sans MS"/>
          <w:sz w:val="16"/>
          <w:szCs w:val="16"/>
        </w:rPr>
      </w:pPr>
      <w:r w:rsidRPr="00551867">
        <w:rPr>
          <w:rFonts w:ascii="Comic Sans MS" w:hAnsi="Comic Sans MS"/>
          <w:sz w:val="16"/>
          <w:szCs w:val="16"/>
        </w:rPr>
        <w:t>Fenêtres d’aération</w:t>
      </w:r>
    </w:p>
    <w:p w:rsidR="002224BB" w:rsidRPr="00551867" w:rsidRDefault="002224BB" w:rsidP="002224BB">
      <w:pPr>
        <w:numPr>
          <w:ilvl w:val="0"/>
          <w:numId w:val="15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Pourvues de crochets, mais je les ferme pendant mon absence</w:t>
      </w:r>
    </w:p>
    <w:p w:rsidR="002224BB" w:rsidRPr="00551867" w:rsidRDefault="002224BB" w:rsidP="002224BB">
      <w:pPr>
        <w:numPr>
          <w:ilvl w:val="0"/>
          <w:numId w:val="15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Pourvues de crochets qui empêchent l’ouverture complète</w:t>
      </w:r>
    </w:p>
    <w:p w:rsidR="002224BB" w:rsidRPr="00551867" w:rsidRDefault="002224BB" w:rsidP="002224BB">
      <w:pPr>
        <w:numPr>
          <w:ilvl w:val="0"/>
          <w:numId w:val="15"/>
        </w:numPr>
        <w:rPr>
          <w:rFonts w:ascii="Comic Sans MS" w:hAnsi="Comic Sans MS"/>
          <w:sz w:val="16"/>
          <w:szCs w:val="16"/>
        </w:rPr>
      </w:pPr>
      <w:r w:rsidRPr="00551867">
        <w:rPr>
          <w:rFonts w:ascii="Comic Sans MS" w:hAnsi="Comic Sans MS"/>
          <w:sz w:val="16"/>
          <w:szCs w:val="16"/>
        </w:rPr>
        <w:t>Sont toujours ouvertes</w:t>
      </w:r>
    </w:p>
    <w:p w:rsidR="002224BB" w:rsidRPr="00551867" w:rsidRDefault="002224BB" w:rsidP="002224BB">
      <w:pPr>
        <w:numPr>
          <w:ilvl w:val="0"/>
          <w:numId w:val="1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Les coupoles sont fixées avec …</w:t>
      </w:r>
    </w:p>
    <w:p w:rsidR="002224BB" w:rsidRPr="00551867" w:rsidRDefault="002224BB" w:rsidP="002224BB">
      <w:pPr>
        <w:numPr>
          <w:ilvl w:val="0"/>
          <w:numId w:val="16"/>
        </w:numPr>
        <w:rPr>
          <w:rFonts w:ascii="Comic Sans MS" w:hAnsi="Comic Sans MS"/>
          <w:sz w:val="16"/>
          <w:szCs w:val="16"/>
        </w:rPr>
      </w:pPr>
      <w:r w:rsidRPr="00551867">
        <w:rPr>
          <w:rFonts w:ascii="Comic Sans MS" w:hAnsi="Comic Sans MS"/>
          <w:sz w:val="16"/>
          <w:szCs w:val="16"/>
        </w:rPr>
        <w:t>Des vis normales de l’extérieur</w:t>
      </w:r>
    </w:p>
    <w:p w:rsidR="002224BB" w:rsidRPr="00551867" w:rsidRDefault="002224BB" w:rsidP="002224BB">
      <w:pPr>
        <w:numPr>
          <w:ilvl w:val="0"/>
          <w:numId w:val="16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Des vis de sécurité ou des boulons à tour unique (qui ne peuvent pas être dévissés)</w:t>
      </w:r>
    </w:p>
    <w:p w:rsidR="002224BB" w:rsidRPr="00551867" w:rsidRDefault="002224BB" w:rsidP="002224BB">
      <w:pPr>
        <w:numPr>
          <w:ilvl w:val="0"/>
          <w:numId w:val="16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Certaines vis sont remplacées par des vis de sécurité</w:t>
      </w:r>
    </w:p>
    <w:p w:rsidR="002224BB" w:rsidRPr="00551867" w:rsidRDefault="002224BB" w:rsidP="002224BB">
      <w:pPr>
        <w:numPr>
          <w:ilvl w:val="0"/>
          <w:numId w:val="1"/>
        </w:numPr>
        <w:rPr>
          <w:rFonts w:ascii="Comic Sans MS" w:hAnsi="Comic Sans MS"/>
          <w:sz w:val="16"/>
          <w:szCs w:val="16"/>
        </w:rPr>
      </w:pPr>
      <w:r w:rsidRPr="00551867">
        <w:rPr>
          <w:rFonts w:ascii="Comic Sans MS" w:hAnsi="Comic Sans MS"/>
          <w:sz w:val="16"/>
          <w:szCs w:val="16"/>
        </w:rPr>
        <w:t>Le soupirail   …</w:t>
      </w:r>
    </w:p>
    <w:p w:rsidR="002224BB" w:rsidRPr="00551867" w:rsidRDefault="002224BB" w:rsidP="002224BB">
      <w:pPr>
        <w:numPr>
          <w:ilvl w:val="0"/>
          <w:numId w:val="17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Est fixé fermement à l’aide d’une chaîne et d’un tir-fort et ne peut pas être soulevé</w:t>
      </w:r>
      <w:r>
        <w:rPr>
          <w:rFonts w:ascii="Comic Sans MS" w:hAnsi="Comic Sans MS"/>
          <w:sz w:val="16"/>
          <w:szCs w:val="16"/>
          <w:lang w:val="fr-FR"/>
        </w:rPr>
        <w:t xml:space="preserve"> </w:t>
      </w:r>
      <w:r w:rsidRPr="00551867">
        <w:rPr>
          <w:rFonts w:ascii="Comic Sans MS" w:hAnsi="Comic Sans MS"/>
          <w:sz w:val="16"/>
          <w:szCs w:val="16"/>
          <w:lang w:val="fr-FR"/>
        </w:rPr>
        <w:t xml:space="preserve"> </w:t>
      </w:r>
      <w:r>
        <w:rPr>
          <w:rFonts w:ascii="Comic Sans MS" w:hAnsi="Comic Sans MS"/>
          <w:noProof/>
          <w:sz w:val="16"/>
          <w:szCs w:val="16"/>
          <w:lang w:val="fr-BE" w:eastAsia="fr-BE"/>
        </w:rPr>
        <w:drawing>
          <wp:inline distT="0" distB="0" distL="0" distR="0">
            <wp:extent cx="733425" cy="952500"/>
            <wp:effectExtent l="0" t="0" r="9525" b="0"/>
            <wp:docPr id="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4BB" w:rsidRPr="00551867" w:rsidRDefault="002224BB" w:rsidP="002224BB">
      <w:pPr>
        <w:numPr>
          <w:ilvl w:val="0"/>
          <w:numId w:val="17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 xml:space="preserve">Est muni d’une chaîne et d’un tir-fort </w:t>
      </w:r>
    </w:p>
    <w:p w:rsidR="002224BB" w:rsidRPr="00551867" w:rsidRDefault="002224BB" w:rsidP="002224BB">
      <w:pPr>
        <w:numPr>
          <w:ilvl w:val="0"/>
          <w:numId w:val="17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 xml:space="preserve">Est amovible et peut être soulevé </w:t>
      </w:r>
    </w:p>
    <w:p w:rsidR="002224BB" w:rsidRPr="00551867" w:rsidRDefault="002224BB" w:rsidP="002224BB">
      <w:pPr>
        <w:numPr>
          <w:ilvl w:val="0"/>
          <w:numId w:val="1"/>
        </w:numPr>
        <w:rPr>
          <w:rFonts w:ascii="Comic Sans MS" w:hAnsi="Comic Sans MS"/>
          <w:sz w:val="16"/>
          <w:szCs w:val="16"/>
        </w:rPr>
      </w:pPr>
      <w:r w:rsidRPr="00551867">
        <w:rPr>
          <w:rFonts w:ascii="Comic Sans MS" w:hAnsi="Comic Sans MS"/>
          <w:sz w:val="16"/>
          <w:szCs w:val="16"/>
        </w:rPr>
        <w:t>La porte de garage …</w:t>
      </w:r>
    </w:p>
    <w:p w:rsidR="002224BB" w:rsidRPr="00551867" w:rsidRDefault="002224BB" w:rsidP="002224BB">
      <w:pPr>
        <w:numPr>
          <w:ilvl w:val="0"/>
          <w:numId w:val="18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 xml:space="preserve">N’est fermé que par la serrure principale et/ou par un verrou dans le sol et le plafond </w:t>
      </w:r>
    </w:p>
    <w:p w:rsidR="002224BB" w:rsidRPr="00551867" w:rsidRDefault="002224BB" w:rsidP="002224BB">
      <w:pPr>
        <w:numPr>
          <w:ilvl w:val="0"/>
          <w:numId w:val="18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 xml:space="preserve">Peut être mieux verrouillée de l’intérieur </w:t>
      </w:r>
    </w:p>
    <w:p w:rsidR="002224BB" w:rsidRPr="00551867" w:rsidRDefault="002224BB" w:rsidP="002224BB">
      <w:pPr>
        <w:numPr>
          <w:ilvl w:val="0"/>
          <w:numId w:val="18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Peut être mieux verrouillée de l’intérieur, mais je ne le fais que lors de mon départ en vacances</w:t>
      </w:r>
    </w:p>
    <w:p w:rsidR="002224BB" w:rsidRPr="00551867" w:rsidRDefault="002224BB" w:rsidP="002224BB">
      <w:pPr>
        <w:numPr>
          <w:ilvl w:val="0"/>
          <w:numId w:val="1"/>
        </w:numPr>
        <w:rPr>
          <w:rFonts w:ascii="Comic Sans MS" w:hAnsi="Comic Sans MS"/>
          <w:sz w:val="16"/>
          <w:szCs w:val="16"/>
        </w:rPr>
      </w:pPr>
      <w:r w:rsidRPr="00551867">
        <w:rPr>
          <w:rFonts w:ascii="Comic Sans MS" w:hAnsi="Comic Sans MS"/>
          <w:sz w:val="16"/>
          <w:szCs w:val="16"/>
        </w:rPr>
        <w:t>Un système d’alarme ?</w:t>
      </w:r>
    </w:p>
    <w:p w:rsidR="002224BB" w:rsidRPr="00551867" w:rsidRDefault="002224BB" w:rsidP="002224BB">
      <w:pPr>
        <w:numPr>
          <w:ilvl w:val="0"/>
          <w:numId w:val="19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Si oui, je l’active toujours, même quand je suis à la maison de jour comme de nuit ou pendant mon absence</w:t>
      </w:r>
    </w:p>
    <w:p w:rsidR="002224BB" w:rsidRPr="00551867" w:rsidRDefault="002224BB" w:rsidP="002224BB">
      <w:pPr>
        <w:numPr>
          <w:ilvl w:val="0"/>
          <w:numId w:val="19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Je ne l’active que pendant mon absence</w:t>
      </w:r>
    </w:p>
    <w:p w:rsidR="002224BB" w:rsidRPr="00551867" w:rsidRDefault="002224BB" w:rsidP="002224BB">
      <w:pPr>
        <w:numPr>
          <w:ilvl w:val="0"/>
          <w:numId w:val="19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Je ne l’active que quand j’ai peur (p.ex. cambriolage chez un voisin)</w:t>
      </w:r>
    </w:p>
    <w:p w:rsidR="002224BB" w:rsidRPr="00551867" w:rsidRDefault="002224BB" w:rsidP="002224BB">
      <w:pPr>
        <w:numPr>
          <w:ilvl w:val="0"/>
          <w:numId w:val="1"/>
        </w:num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 xml:space="preserve"> Connaissez-vous les conseils gratuits en technoprévention de la police locale ?</w:t>
      </w:r>
    </w:p>
    <w:p w:rsidR="002224BB" w:rsidRPr="00551867" w:rsidRDefault="002224BB" w:rsidP="002224BB">
      <w:pPr>
        <w:ind w:left="708"/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A. Non, car je n’ai pas encore été victime d’un cambriolage</w:t>
      </w:r>
    </w:p>
    <w:p w:rsidR="002224BB" w:rsidRPr="00551867" w:rsidRDefault="002224BB" w:rsidP="002224BB">
      <w:pPr>
        <w:ind w:left="708"/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B. Oui, mais je n’ai pas encore fait appel à ce service gratuit</w:t>
      </w:r>
    </w:p>
    <w:p w:rsidR="002224BB" w:rsidRPr="00551867" w:rsidRDefault="002224BB" w:rsidP="002224BB">
      <w:pPr>
        <w:ind w:left="708"/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 xml:space="preserve">C. Oui, j’ai déjà eu ces conseils, mieux vaut prévenir que guérir </w:t>
      </w:r>
    </w:p>
    <w:p w:rsidR="002224BB" w:rsidRPr="00551867" w:rsidRDefault="002224BB" w:rsidP="002224BB">
      <w:pPr>
        <w:rPr>
          <w:rFonts w:ascii="Comic Sans MS" w:hAnsi="Comic Sans MS"/>
          <w:sz w:val="16"/>
          <w:szCs w:val="16"/>
          <w:lang w:val="fr-FR"/>
        </w:rPr>
      </w:pPr>
    </w:p>
    <w:p w:rsidR="002224BB" w:rsidRPr="00551867" w:rsidRDefault="002224BB" w:rsidP="002224BB">
      <w:pPr>
        <w:rPr>
          <w:rFonts w:ascii="Comic Sans MS" w:hAnsi="Comic Sans MS"/>
          <w:sz w:val="16"/>
          <w:szCs w:val="16"/>
        </w:rPr>
      </w:pPr>
      <w:r w:rsidRPr="00551867">
        <w:rPr>
          <w:rFonts w:ascii="Comic Sans MS" w:hAnsi="Comic Sans MS"/>
          <w:sz w:val="16"/>
          <w:szCs w:val="16"/>
        </w:rPr>
        <w:t>RESULTATS :</w:t>
      </w:r>
    </w:p>
    <w:p w:rsidR="002224BB" w:rsidRPr="00551867" w:rsidRDefault="002224BB" w:rsidP="002224BB">
      <w:pPr>
        <w:rPr>
          <w:rFonts w:ascii="Comic Sans MS" w:hAnsi="Comic Sans MS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567"/>
        <w:gridCol w:w="1276"/>
      </w:tblGrid>
      <w:tr w:rsidR="002224BB" w:rsidRPr="00551867" w:rsidTr="00ED12E3">
        <w:tblPrEx>
          <w:tblCellMar>
            <w:top w:w="0" w:type="dxa"/>
            <w:bottom w:w="0" w:type="dxa"/>
          </w:tblCellMar>
        </w:tblPrEx>
        <w:tc>
          <w:tcPr>
            <w:tcW w:w="354" w:type="dxa"/>
            <w:tcBorders>
              <w:bottom w:val="nil"/>
            </w:tcBorders>
            <w:shd w:val="clear" w:color="auto" w:fill="00FFFF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00FFFF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1</w:t>
            </w:r>
          </w:p>
        </w:tc>
        <w:tc>
          <w:tcPr>
            <w:tcW w:w="284" w:type="dxa"/>
            <w:shd w:val="clear" w:color="auto" w:fill="00FFFF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2</w:t>
            </w:r>
          </w:p>
        </w:tc>
        <w:tc>
          <w:tcPr>
            <w:tcW w:w="283" w:type="dxa"/>
            <w:shd w:val="clear" w:color="auto" w:fill="00FFFF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3</w:t>
            </w:r>
          </w:p>
        </w:tc>
        <w:tc>
          <w:tcPr>
            <w:tcW w:w="284" w:type="dxa"/>
            <w:shd w:val="clear" w:color="auto" w:fill="00FFFF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4</w:t>
            </w:r>
          </w:p>
        </w:tc>
        <w:tc>
          <w:tcPr>
            <w:tcW w:w="283" w:type="dxa"/>
            <w:shd w:val="clear" w:color="auto" w:fill="00FFFF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5</w:t>
            </w:r>
          </w:p>
        </w:tc>
        <w:tc>
          <w:tcPr>
            <w:tcW w:w="284" w:type="dxa"/>
            <w:shd w:val="clear" w:color="auto" w:fill="00FFFF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6</w:t>
            </w:r>
          </w:p>
        </w:tc>
        <w:tc>
          <w:tcPr>
            <w:tcW w:w="283" w:type="dxa"/>
            <w:shd w:val="clear" w:color="auto" w:fill="00FFFF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7</w:t>
            </w:r>
          </w:p>
        </w:tc>
        <w:tc>
          <w:tcPr>
            <w:tcW w:w="284" w:type="dxa"/>
            <w:shd w:val="clear" w:color="auto" w:fill="00FFFF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8</w:t>
            </w:r>
          </w:p>
        </w:tc>
        <w:tc>
          <w:tcPr>
            <w:tcW w:w="283" w:type="dxa"/>
            <w:shd w:val="clear" w:color="auto" w:fill="00FFFF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9</w:t>
            </w:r>
          </w:p>
        </w:tc>
        <w:tc>
          <w:tcPr>
            <w:tcW w:w="426" w:type="dxa"/>
            <w:shd w:val="clear" w:color="auto" w:fill="00FFFF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10</w:t>
            </w:r>
          </w:p>
        </w:tc>
        <w:tc>
          <w:tcPr>
            <w:tcW w:w="425" w:type="dxa"/>
            <w:shd w:val="clear" w:color="auto" w:fill="00FFFF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11</w:t>
            </w:r>
          </w:p>
        </w:tc>
        <w:tc>
          <w:tcPr>
            <w:tcW w:w="425" w:type="dxa"/>
            <w:shd w:val="clear" w:color="auto" w:fill="00FFFF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12</w:t>
            </w:r>
          </w:p>
        </w:tc>
        <w:tc>
          <w:tcPr>
            <w:tcW w:w="425" w:type="dxa"/>
            <w:shd w:val="clear" w:color="auto" w:fill="00FFFF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13</w:t>
            </w:r>
          </w:p>
        </w:tc>
        <w:tc>
          <w:tcPr>
            <w:tcW w:w="426" w:type="dxa"/>
            <w:shd w:val="clear" w:color="auto" w:fill="00FFFF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14</w:t>
            </w:r>
          </w:p>
        </w:tc>
        <w:tc>
          <w:tcPr>
            <w:tcW w:w="425" w:type="dxa"/>
            <w:shd w:val="clear" w:color="auto" w:fill="00FFFF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15</w:t>
            </w:r>
          </w:p>
        </w:tc>
        <w:tc>
          <w:tcPr>
            <w:tcW w:w="425" w:type="dxa"/>
            <w:shd w:val="clear" w:color="auto" w:fill="00FFFF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16</w:t>
            </w:r>
          </w:p>
        </w:tc>
        <w:tc>
          <w:tcPr>
            <w:tcW w:w="425" w:type="dxa"/>
            <w:shd w:val="clear" w:color="auto" w:fill="00FFFF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17</w:t>
            </w:r>
          </w:p>
        </w:tc>
        <w:tc>
          <w:tcPr>
            <w:tcW w:w="426" w:type="dxa"/>
            <w:shd w:val="clear" w:color="auto" w:fill="00FFFF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18</w:t>
            </w:r>
          </w:p>
        </w:tc>
        <w:tc>
          <w:tcPr>
            <w:tcW w:w="425" w:type="dxa"/>
            <w:shd w:val="clear" w:color="auto" w:fill="00FFFF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19</w:t>
            </w:r>
          </w:p>
        </w:tc>
        <w:tc>
          <w:tcPr>
            <w:tcW w:w="567" w:type="dxa"/>
            <w:shd w:val="clear" w:color="auto" w:fill="00FFFF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20</w:t>
            </w:r>
          </w:p>
        </w:tc>
        <w:tc>
          <w:tcPr>
            <w:tcW w:w="1276" w:type="dxa"/>
            <w:shd w:val="clear" w:color="auto" w:fill="00FFFF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TOTAL</w:t>
            </w:r>
          </w:p>
        </w:tc>
      </w:tr>
      <w:tr w:rsidR="002224BB" w:rsidRPr="00551867" w:rsidTr="00ED12E3">
        <w:tblPrEx>
          <w:tblCellMar>
            <w:top w:w="0" w:type="dxa"/>
            <w:bottom w:w="0" w:type="dxa"/>
          </w:tblCellMar>
        </w:tblPrEx>
        <w:tc>
          <w:tcPr>
            <w:tcW w:w="354" w:type="dxa"/>
            <w:shd w:val="clear" w:color="auto" w:fill="FF00FF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A</w:t>
            </w:r>
          </w:p>
        </w:tc>
        <w:tc>
          <w:tcPr>
            <w:tcW w:w="283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6</w:t>
            </w:r>
          </w:p>
        </w:tc>
        <w:tc>
          <w:tcPr>
            <w:tcW w:w="284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6</w:t>
            </w:r>
          </w:p>
        </w:tc>
        <w:tc>
          <w:tcPr>
            <w:tcW w:w="283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6</w:t>
            </w:r>
          </w:p>
        </w:tc>
        <w:tc>
          <w:tcPr>
            <w:tcW w:w="284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6</w:t>
            </w:r>
          </w:p>
        </w:tc>
        <w:tc>
          <w:tcPr>
            <w:tcW w:w="283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6</w:t>
            </w:r>
          </w:p>
        </w:tc>
        <w:tc>
          <w:tcPr>
            <w:tcW w:w="284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6</w:t>
            </w:r>
          </w:p>
        </w:tc>
        <w:tc>
          <w:tcPr>
            <w:tcW w:w="283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0</w:t>
            </w:r>
          </w:p>
        </w:tc>
        <w:tc>
          <w:tcPr>
            <w:tcW w:w="284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6</w:t>
            </w:r>
          </w:p>
        </w:tc>
        <w:tc>
          <w:tcPr>
            <w:tcW w:w="283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6</w:t>
            </w:r>
          </w:p>
        </w:tc>
        <w:tc>
          <w:tcPr>
            <w:tcW w:w="426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3</w:t>
            </w:r>
          </w:p>
        </w:tc>
        <w:tc>
          <w:tcPr>
            <w:tcW w:w="425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3</w:t>
            </w:r>
          </w:p>
        </w:tc>
        <w:tc>
          <w:tcPr>
            <w:tcW w:w="425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0</w:t>
            </w:r>
          </w:p>
        </w:tc>
        <w:tc>
          <w:tcPr>
            <w:tcW w:w="425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0</w:t>
            </w:r>
          </w:p>
        </w:tc>
        <w:tc>
          <w:tcPr>
            <w:tcW w:w="426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3</w:t>
            </w:r>
          </w:p>
        </w:tc>
        <w:tc>
          <w:tcPr>
            <w:tcW w:w="425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6</w:t>
            </w:r>
          </w:p>
        </w:tc>
        <w:tc>
          <w:tcPr>
            <w:tcW w:w="425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0</w:t>
            </w:r>
          </w:p>
        </w:tc>
        <w:tc>
          <w:tcPr>
            <w:tcW w:w="425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6</w:t>
            </w:r>
          </w:p>
        </w:tc>
        <w:tc>
          <w:tcPr>
            <w:tcW w:w="426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0</w:t>
            </w:r>
          </w:p>
        </w:tc>
        <w:tc>
          <w:tcPr>
            <w:tcW w:w="425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0</w:t>
            </w:r>
          </w:p>
        </w:tc>
        <w:tc>
          <w:tcPr>
            <w:tcW w:w="1276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2224BB" w:rsidRPr="00551867" w:rsidTr="00ED12E3">
        <w:tblPrEx>
          <w:tblCellMar>
            <w:top w:w="0" w:type="dxa"/>
            <w:bottom w:w="0" w:type="dxa"/>
          </w:tblCellMar>
        </w:tblPrEx>
        <w:tc>
          <w:tcPr>
            <w:tcW w:w="354" w:type="dxa"/>
            <w:shd w:val="clear" w:color="auto" w:fill="FF00FF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B</w:t>
            </w:r>
          </w:p>
        </w:tc>
        <w:tc>
          <w:tcPr>
            <w:tcW w:w="283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3</w:t>
            </w:r>
          </w:p>
        </w:tc>
        <w:tc>
          <w:tcPr>
            <w:tcW w:w="284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0</w:t>
            </w:r>
          </w:p>
        </w:tc>
        <w:tc>
          <w:tcPr>
            <w:tcW w:w="283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0</w:t>
            </w:r>
          </w:p>
        </w:tc>
        <w:tc>
          <w:tcPr>
            <w:tcW w:w="284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0</w:t>
            </w:r>
          </w:p>
        </w:tc>
        <w:tc>
          <w:tcPr>
            <w:tcW w:w="283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3</w:t>
            </w:r>
          </w:p>
        </w:tc>
        <w:tc>
          <w:tcPr>
            <w:tcW w:w="284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3</w:t>
            </w:r>
          </w:p>
        </w:tc>
        <w:tc>
          <w:tcPr>
            <w:tcW w:w="283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3</w:t>
            </w:r>
          </w:p>
        </w:tc>
        <w:tc>
          <w:tcPr>
            <w:tcW w:w="284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3</w:t>
            </w:r>
          </w:p>
        </w:tc>
        <w:tc>
          <w:tcPr>
            <w:tcW w:w="283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0</w:t>
            </w:r>
          </w:p>
        </w:tc>
        <w:tc>
          <w:tcPr>
            <w:tcW w:w="426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0</w:t>
            </w:r>
          </w:p>
        </w:tc>
        <w:tc>
          <w:tcPr>
            <w:tcW w:w="425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0</w:t>
            </w:r>
          </w:p>
        </w:tc>
        <w:tc>
          <w:tcPr>
            <w:tcW w:w="425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3</w:t>
            </w:r>
          </w:p>
        </w:tc>
        <w:tc>
          <w:tcPr>
            <w:tcW w:w="425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6</w:t>
            </w:r>
          </w:p>
        </w:tc>
        <w:tc>
          <w:tcPr>
            <w:tcW w:w="426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6</w:t>
            </w:r>
          </w:p>
        </w:tc>
        <w:tc>
          <w:tcPr>
            <w:tcW w:w="425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3</w:t>
            </w:r>
          </w:p>
        </w:tc>
        <w:tc>
          <w:tcPr>
            <w:tcW w:w="425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6</w:t>
            </w:r>
          </w:p>
        </w:tc>
        <w:tc>
          <w:tcPr>
            <w:tcW w:w="425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3</w:t>
            </w:r>
          </w:p>
        </w:tc>
        <w:tc>
          <w:tcPr>
            <w:tcW w:w="426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6</w:t>
            </w:r>
          </w:p>
        </w:tc>
        <w:tc>
          <w:tcPr>
            <w:tcW w:w="425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0</w:t>
            </w:r>
          </w:p>
        </w:tc>
        <w:tc>
          <w:tcPr>
            <w:tcW w:w="1276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2224BB" w:rsidRPr="00551867" w:rsidTr="00ED12E3">
        <w:tblPrEx>
          <w:tblCellMar>
            <w:top w:w="0" w:type="dxa"/>
            <w:bottom w:w="0" w:type="dxa"/>
          </w:tblCellMar>
        </w:tblPrEx>
        <w:trPr>
          <w:trHeight w:val="367"/>
        </w:trPr>
        <w:tc>
          <w:tcPr>
            <w:tcW w:w="354" w:type="dxa"/>
            <w:shd w:val="clear" w:color="auto" w:fill="FF00FF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C</w:t>
            </w:r>
          </w:p>
        </w:tc>
        <w:tc>
          <w:tcPr>
            <w:tcW w:w="283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0</w:t>
            </w:r>
          </w:p>
        </w:tc>
        <w:tc>
          <w:tcPr>
            <w:tcW w:w="284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3</w:t>
            </w:r>
          </w:p>
        </w:tc>
        <w:tc>
          <w:tcPr>
            <w:tcW w:w="283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3</w:t>
            </w:r>
          </w:p>
        </w:tc>
        <w:tc>
          <w:tcPr>
            <w:tcW w:w="284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0</w:t>
            </w:r>
          </w:p>
        </w:tc>
        <w:tc>
          <w:tcPr>
            <w:tcW w:w="283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0</w:t>
            </w:r>
          </w:p>
        </w:tc>
        <w:tc>
          <w:tcPr>
            <w:tcW w:w="284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0</w:t>
            </w:r>
          </w:p>
        </w:tc>
        <w:tc>
          <w:tcPr>
            <w:tcW w:w="283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6</w:t>
            </w:r>
          </w:p>
        </w:tc>
        <w:tc>
          <w:tcPr>
            <w:tcW w:w="284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0</w:t>
            </w:r>
          </w:p>
        </w:tc>
        <w:tc>
          <w:tcPr>
            <w:tcW w:w="283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3</w:t>
            </w:r>
          </w:p>
        </w:tc>
        <w:tc>
          <w:tcPr>
            <w:tcW w:w="426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6</w:t>
            </w:r>
          </w:p>
        </w:tc>
        <w:tc>
          <w:tcPr>
            <w:tcW w:w="425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6</w:t>
            </w:r>
          </w:p>
        </w:tc>
        <w:tc>
          <w:tcPr>
            <w:tcW w:w="425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6</w:t>
            </w:r>
          </w:p>
        </w:tc>
        <w:tc>
          <w:tcPr>
            <w:tcW w:w="425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6</w:t>
            </w:r>
          </w:p>
        </w:tc>
        <w:tc>
          <w:tcPr>
            <w:tcW w:w="426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6</w:t>
            </w:r>
          </w:p>
        </w:tc>
        <w:tc>
          <w:tcPr>
            <w:tcW w:w="425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0</w:t>
            </w:r>
          </w:p>
        </w:tc>
        <w:tc>
          <w:tcPr>
            <w:tcW w:w="425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3</w:t>
            </w:r>
          </w:p>
        </w:tc>
        <w:tc>
          <w:tcPr>
            <w:tcW w:w="425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0</w:t>
            </w:r>
          </w:p>
        </w:tc>
        <w:tc>
          <w:tcPr>
            <w:tcW w:w="426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3</w:t>
            </w:r>
          </w:p>
        </w:tc>
        <w:tc>
          <w:tcPr>
            <w:tcW w:w="425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Comic Sans MS" w:hAnsi="Comic Sans MS"/>
                <w:sz w:val="16"/>
                <w:szCs w:val="16"/>
              </w:rPr>
              <w:t>6</w:t>
            </w:r>
          </w:p>
        </w:tc>
        <w:tc>
          <w:tcPr>
            <w:tcW w:w="1276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2224BB" w:rsidRPr="00551867" w:rsidTr="00ED12E3">
        <w:tblPrEx>
          <w:tblCellMar>
            <w:top w:w="0" w:type="dxa"/>
            <w:bottom w:w="0" w:type="dxa"/>
          </w:tblCellMar>
        </w:tblPrEx>
        <w:trPr>
          <w:trHeight w:val="367"/>
        </w:trPr>
        <w:tc>
          <w:tcPr>
            <w:tcW w:w="354" w:type="dxa"/>
            <w:shd w:val="clear" w:color="auto" w:fill="FF00FF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  <w:r w:rsidRPr="00551867">
              <w:rPr>
                <w:rFonts w:ascii="Arial" w:hAnsi="Arial"/>
                <w:sz w:val="16"/>
                <w:szCs w:val="16"/>
              </w:rPr>
              <w:t>►</w:t>
            </w:r>
          </w:p>
        </w:tc>
        <w:tc>
          <w:tcPr>
            <w:tcW w:w="283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84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83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84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83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84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83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84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83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26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25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25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25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26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25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25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25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26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25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567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76" w:type="dxa"/>
          </w:tcPr>
          <w:p w:rsidR="002224BB" w:rsidRPr="00551867" w:rsidRDefault="002224BB" w:rsidP="00ED12E3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</w:tbl>
    <w:p w:rsidR="002224BB" w:rsidRPr="00551867" w:rsidRDefault="002224BB" w:rsidP="002224BB">
      <w:pPr>
        <w:rPr>
          <w:rFonts w:ascii="Comic Sans MS" w:hAnsi="Comic Sans MS"/>
          <w:sz w:val="16"/>
          <w:szCs w:val="16"/>
        </w:rPr>
      </w:pPr>
    </w:p>
    <w:p w:rsidR="002224BB" w:rsidRPr="00551867" w:rsidRDefault="002224BB" w:rsidP="002224BB">
      <w:pPr>
        <w:rPr>
          <w:rFonts w:ascii="Comic Sans MS" w:hAnsi="Comic Sans MS"/>
          <w:sz w:val="16"/>
          <w:szCs w:val="16"/>
        </w:rPr>
      </w:pPr>
    </w:p>
    <w:p w:rsidR="002224BB" w:rsidRPr="00551867" w:rsidRDefault="002224BB" w:rsidP="002224BB">
      <w:p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u w:val="single"/>
          <w:lang w:val="fr-FR"/>
        </w:rPr>
        <w:t>Entre 110 et 120</w:t>
      </w:r>
      <w:r w:rsidRPr="00551867">
        <w:rPr>
          <w:rFonts w:ascii="Comic Sans MS" w:hAnsi="Comic Sans MS"/>
          <w:sz w:val="16"/>
          <w:szCs w:val="16"/>
          <w:lang w:val="fr-FR"/>
        </w:rPr>
        <w:t xml:space="preserve"> : FELICITATIONS : Vous avez adopté déjà une bonne attitude préventive.</w:t>
      </w:r>
    </w:p>
    <w:p w:rsidR="002224BB" w:rsidRPr="00551867" w:rsidRDefault="002224BB" w:rsidP="002224BB">
      <w:pPr>
        <w:rPr>
          <w:rFonts w:ascii="Comic Sans MS" w:hAnsi="Comic Sans MS"/>
          <w:sz w:val="16"/>
          <w:szCs w:val="16"/>
          <w:lang w:val="fr-FR"/>
        </w:rPr>
      </w:pPr>
    </w:p>
    <w:p w:rsidR="002224BB" w:rsidRPr="00551867" w:rsidRDefault="002224BB" w:rsidP="002224BB">
      <w:p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u w:val="single"/>
          <w:lang w:val="fr-FR"/>
        </w:rPr>
        <w:t>Entre 80 et 110</w:t>
      </w:r>
      <w:r w:rsidRPr="00551867">
        <w:rPr>
          <w:rFonts w:ascii="Comic Sans MS" w:hAnsi="Comic Sans MS"/>
          <w:sz w:val="16"/>
          <w:szCs w:val="16"/>
          <w:lang w:val="fr-FR"/>
        </w:rPr>
        <w:t xml:space="preserve"> : Vous avez déjà fait des efforts pour mieux sécuriser votre habitation, mais il y a encore des améliorations possibles. Ne vous laissez pas influencer par un sentiment de sécurité qui n’est peut-être pas optimal. Analysez votre habitation et cherchez les points faibles. Demandez gratuitement conseil à la cellule prévention de la police locale. (tél : 02/788 95 35).</w:t>
      </w:r>
    </w:p>
    <w:p w:rsidR="002224BB" w:rsidRPr="00551867" w:rsidRDefault="002224BB" w:rsidP="002224BB">
      <w:p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>Ou au conseiller en technoprévention de la commune M / Mme …. (tél ….)</w:t>
      </w:r>
    </w:p>
    <w:p w:rsidR="002224BB" w:rsidRPr="00551867" w:rsidRDefault="002224BB" w:rsidP="002224BB">
      <w:pPr>
        <w:rPr>
          <w:rFonts w:ascii="Comic Sans MS" w:hAnsi="Comic Sans MS"/>
          <w:sz w:val="16"/>
          <w:szCs w:val="16"/>
          <w:lang w:val="fr-FR"/>
        </w:rPr>
      </w:pPr>
    </w:p>
    <w:p w:rsidR="002224BB" w:rsidRPr="00551867" w:rsidRDefault="002224BB" w:rsidP="002224BB">
      <w:p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u w:val="single"/>
          <w:lang w:val="fr-FR"/>
        </w:rPr>
        <w:t>Moins que 80</w:t>
      </w:r>
      <w:r w:rsidRPr="00551867">
        <w:rPr>
          <w:rFonts w:ascii="Comic Sans MS" w:hAnsi="Comic Sans MS"/>
          <w:sz w:val="16"/>
          <w:szCs w:val="16"/>
          <w:lang w:val="fr-FR"/>
        </w:rPr>
        <w:t xml:space="preserve"> : Pour plusieurs raisons, votre habitation est très vulnérable pour le cambriolage. Evitez de devenir une victime facile. Analysez votre habitation et cherchez les points faibles. Demandez gratuitement conseil à la cellule prévention de la police locale. (tél : 02/788 95 35).</w:t>
      </w:r>
    </w:p>
    <w:p w:rsidR="002224BB" w:rsidRPr="00551867" w:rsidRDefault="002224BB" w:rsidP="002224BB">
      <w:pPr>
        <w:rPr>
          <w:rFonts w:ascii="Comic Sans MS" w:hAnsi="Comic Sans MS"/>
          <w:sz w:val="16"/>
          <w:szCs w:val="16"/>
          <w:lang w:val="fr-FR"/>
        </w:rPr>
      </w:pPr>
    </w:p>
    <w:p w:rsidR="002224BB" w:rsidRPr="00551867" w:rsidRDefault="002224BB" w:rsidP="002224BB">
      <w:pPr>
        <w:rPr>
          <w:rFonts w:ascii="Comic Sans MS" w:hAnsi="Comic Sans MS"/>
          <w:sz w:val="16"/>
          <w:szCs w:val="16"/>
          <w:lang w:val="fr-FR"/>
        </w:rPr>
      </w:pPr>
    </w:p>
    <w:p w:rsidR="002224BB" w:rsidRPr="00551867" w:rsidRDefault="002224BB" w:rsidP="002224BB">
      <w:pPr>
        <w:rPr>
          <w:rFonts w:ascii="Comic Sans MS" w:hAnsi="Comic Sans MS"/>
          <w:sz w:val="16"/>
          <w:szCs w:val="16"/>
          <w:lang w:val="fr-FR"/>
        </w:rPr>
      </w:pPr>
      <w:r w:rsidRPr="00551867">
        <w:rPr>
          <w:rFonts w:ascii="Comic Sans MS" w:hAnsi="Comic Sans MS"/>
          <w:sz w:val="16"/>
          <w:szCs w:val="16"/>
          <w:lang w:val="fr-FR"/>
        </w:rPr>
        <w:t xml:space="preserve">Si vous avez accès à internet, consultez à l’occasion les sites suivants : </w:t>
      </w:r>
    </w:p>
    <w:p w:rsidR="002224BB" w:rsidRPr="00551867" w:rsidRDefault="002224BB" w:rsidP="002224BB">
      <w:pPr>
        <w:rPr>
          <w:rFonts w:ascii="Comic Sans MS" w:hAnsi="Comic Sans MS"/>
          <w:sz w:val="16"/>
          <w:szCs w:val="16"/>
          <w:lang w:val="fr-FR"/>
        </w:rPr>
      </w:pPr>
    </w:p>
    <w:p w:rsidR="002224BB" w:rsidRPr="00551867" w:rsidRDefault="002224BB" w:rsidP="002224BB">
      <w:pPr>
        <w:rPr>
          <w:rFonts w:ascii="Comic Sans MS" w:hAnsi="Comic Sans MS"/>
          <w:sz w:val="16"/>
          <w:szCs w:val="16"/>
          <w:lang w:val="fr-FR"/>
        </w:rPr>
      </w:pPr>
      <w:hyperlink r:id="rId16" w:history="1">
        <w:r w:rsidRPr="00551867">
          <w:rPr>
            <w:rStyle w:val="Lienhypertexte"/>
            <w:sz w:val="16"/>
            <w:szCs w:val="16"/>
            <w:lang w:val="fr-FR"/>
          </w:rPr>
          <w:t>www.policemontgomery.irisnet.be</w:t>
        </w:r>
      </w:hyperlink>
    </w:p>
    <w:p w:rsidR="002224BB" w:rsidRPr="00551867" w:rsidRDefault="002224BB" w:rsidP="002224BB">
      <w:pPr>
        <w:rPr>
          <w:rFonts w:ascii="Comic Sans MS" w:hAnsi="Comic Sans MS"/>
          <w:sz w:val="16"/>
          <w:szCs w:val="16"/>
          <w:lang w:val="fr-FR"/>
        </w:rPr>
      </w:pPr>
      <w:hyperlink r:id="rId17" w:history="1">
        <w:r w:rsidRPr="00551867">
          <w:rPr>
            <w:rStyle w:val="Lienhypertexte"/>
            <w:sz w:val="16"/>
            <w:szCs w:val="16"/>
            <w:lang w:val="fr-FR"/>
          </w:rPr>
          <w:t>www.besafe.be</w:t>
        </w:r>
      </w:hyperlink>
    </w:p>
    <w:p w:rsidR="002224BB" w:rsidRPr="00551867" w:rsidRDefault="002224BB" w:rsidP="002224BB">
      <w:pPr>
        <w:rPr>
          <w:rFonts w:ascii="Comic Sans MS" w:hAnsi="Comic Sans MS"/>
          <w:sz w:val="16"/>
          <w:szCs w:val="16"/>
          <w:lang w:val="fr-FR"/>
        </w:rPr>
      </w:pPr>
    </w:p>
    <w:p w:rsidR="002224BB" w:rsidRPr="00551867" w:rsidRDefault="002224BB" w:rsidP="002224BB">
      <w:pPr>
        <w:pStyle w:val="Corpsdetexte"/>
        <w:rPr>
          <w:sz w:val="16"/>
          <w:szCs w:val="16"/>
          <w:lang w:val="fr-FR"/>
        </w:rPr>
      </w:pPr>
      <w:r w:rsidRPr="00551867">
        <w:rPr>
          <w:sz w:val="16"/>
          <w:szCs w:val="16"/>
          <w:lang w:val="fr-FR"/>
        </w:rPr>
        <w:t>Vous y trouverez certainement des informations utiles qui vous aideront à éviter de faire partie des statistiques cambriolages.</w:t>
      </w:r>
    </w:p>
    <w:p w:rsidR="002224BB" w:rsidRPr="00551867" w:rsidRDefault="002224BB" w:rsidP="002224BB">
      <w:pPr>
        <w:rPr>
          <w:rFonts w:ascii="Comic Sans MS" w:hAnsi="Comic Sans MS"/>
          <w:sz w:val="16"/>
          <w:szCs w:val="16"/>
          <w:lang w:val="fr-FR"/>
        </w:rPr>
      </w:pPr>
    </w:p>
    <w:p w:rsidR="002224BB" w:rsidRPr="00551867" w:rsidRDefault="002224BB" w:rsidP="002224BB">
      <w:pPr>
        <w:rPr>
          <w:sz w:val="16"/>
          <w:szCs w:val="16"/>
          <w:lang w:val="fr-FR"/>
        </w:rPr>
      </w:pPr>
    </w:p>
    <w:p w:rsidR="002224BB" w:rsidRPr="002224BB" w:rsidRDefault="002224BB" w:rsidP="002224BB">
      <w:pPr>
        <w:tabs>
          <w:tab w:val="left" w:pos="1290"/>
        </w:tabs>
        <w:rPr>
          <w:rFonts w:ascii="Verdana" w:hAnsi="Verdana"/>
          <w:szCs w:val="16"/>
          <w:lang w:val="fr-FR"/>
        </w:rPr>
      </w:pPr>
    </w:p>
    <w:p w:rsidR="00AD354F" w:rsidRPr="00C37021" w:rsidRDefault="00AD354F" w:rsidP="00C37021">
      <w:pPr>
        <w:tabs>
          <w:tab w:val="left" w:pos="1290"/>
        </w:tabs>
        <w:rPr>
          <w:rFonts w:ascii="Verdana" w:hAnsi="Verdana"/>
          <w:szCs w:val="16"/>
          <w:lang w:val="fr-BE"/>
        </w:rPr>
      </w:pPr>
    </w:p>
    <w:sectPr w:rsidR="00AD354F" w:rsidRPr="00C37021" w:rsidSect="002224BB">
      <w:headerReference w:type="default" r:id="rId18"/>
      <w:footerReference w:type="default" r:id="rId19"/>
      <w:headerReference w:type="first" r:id="rId20"/>
      <w:type w:val="continuous"/>
      <w:pgSz w:w="11906" w:h="16838" w:code="9"/>
      <w:pgMar w:top="1701" w:right="1247" w:bottom="1440" w:left="124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409F" w:rsidRDefault="006C409F">
      <w:r>
        <w:separator/>
      </w:r>
    </w:p>
  </w:endnote>
  <w:endnote w:type="continuationSeparator" w:id="0">
    <w:p w:rsidR="006C409F" w:rsidRDefault="006C4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18" w:rsidRPr="00C37021" w:rsidRDefault="00C37021" w:rsidP="00C37021">
    <w:pPr>
      <w:pStyle w:val="Pieddepage"/>
      <w:jc w:val="right"/>
      <w:rPr>
        <w:rFonts w:ascii="Verdana" w:hAnsi="Verdana"/>
        <w:sz w:val="16"/>
      </w:rPr>
    </w:pPr>
    <w:r w:rsidRPr="00C37021">
      <w:rPr>
        <w:rStyle w:val="Numrodepage"/>
        <w:rFonts w:ascii="Verdana" w:hAnsi="Verdana"/>
        <w:sz w:val="16"/>
      </w:rPr>
      <w:fldChar w:fldCharType="begin"/>
    </w:r>
    <w:r w:rsidRPr="00C37021">
      <w:rPr>
        <w:rStyle w:val="Numrodepage"/>
        <w:rFonts w:ascii="Verdana" w:hAnsi="Verdana"/>
        <w:sz w:val="16"/>
      </w:rPr>
      <w:instrText xml:space="preserve"> PAGE </w:instrText>
    </w:r>
    <w:r w:rsidRPr="00C37021">
      <w:rPr>
        <w:rStyle w:val="Numrodepage"/>
        <w:rFonts w:ascii="Verdana" w:hAnsi="Verdana"/>
        <w:sz w:val="16"/>
      </w:rPr>
      <w:fldChar w:fldCharType="separate"/>
    </w:r>
    <w:r w:rsidR="002224BB">
      <w:rPr>
        <w:rStyle w:val="Numrodepage"/>
        <w:rFonts w:ascii="Verdana" w:hAnsi="Verdana"/>
        <w:noProof/>
        <w:sz w:val="16"/>
      </w:rPr>
      <w:t>2</w:t>
    </w:r>
    <w:r w:rsidRPr="00C37021">
      <w:rPr>
        <w:rStyle w:val="Numrodepage"/>
        <w:rFonts w:ascii="Verdana" w:hAnsi="Verdana"/>
        <w:sz w:val="16"/>
      </w:rPr>
      <w:fldChar w:fldCharType="end"/>
    </w:r>
    <w:r w:rsidRPr="00C37021">
      <w:rPr>
        <w:rStyle w:val="Numrodepage"/>
        <w:rFonts w:ascii="Verdana" w:hAnsi="Verdana"/>
        <w:sz w:val="16"/>
      </w:rPr>
      <w:t>/</w:t>
    </w:r>
    <w:r w:rsidRPr="00C37021">
      <w:rPr>
        <w:rStyle w:val="Numrodepage"/>
        <w:rFonts w:ascii="Verdana" w:hAnsi="Verdana"/>
        <w:sz w:val="16"/>
      </w:rPr>
      <w:fldChar w:fldCharType="begin"/>
    </w:r>
    <w:r w:rsidRPr="00C37021">
      <w:rPr>
        <w:rStyle w:val="Numrodepage"/>
        <w:rFonts w:ascii="Verdana" w:hAnsi="Verdana"/>
        <w:sz w:val="16"/>
      </w:rPr>
      <w:instrText xml:space="preserve"> NUMPAGES </w:instrText>
    </w:r>
    <w:r w:rsidRPr="00C37021">
      <w:rPr>
        <w:rStyle w:val="Numrodepage"/>
        <w:rFonts w:ascii="Verdana" w:hAnsi="Verdana"/>
        <w:sz w:val="16"/>
      </w:rPr>
      <w:fldChar w:fldCharType="separate"/>
    </w:r>
    <w:r w:rsidR="002224BB">
      <w:rPr>
        <w:rStyle w:val="Numrodepage"/>
        <w:rFonts w:ascii="Verdana" w:hAnsi="Verdana"/>
        <w:noProof/>
        <w:sz w:val="16"/>
      </w:rPr>
      <w:t>3</w:t>
    </w:r>
    <w:r w:rsidRPr="00C37021">
      <w:rPr>
        <w:rStyle w:val="Numrodepage"/>
        <w:rFonts w:ascii="Verdana" w:hAnsi="Verdana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409F" w:rsidRDefault="006C409F">
      <w:r>
        <w:separator/>
      </w:r>
    </w:p>
  </w:footnote>
  <w:footnote w:type="continuationSeparator" w:id="0">
    <w:p w:rsidR="006C409F" w:rsidRDefault="006C40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3E3" w:rsidRPr="00C37021" w:rsidRDefault="002224BB">
    <w:pPr>
      <w:pStyle w:val="En-tte"/>
      <w:rPr>
        <w:rFonts w:ascii="Verdana" w:hAnsi="Verdana"/>
        <w:sz w:val="2"/>
        <w:szCs w:val="2"/>
      </w:rPr>
    </w:pPr>
    <w:r>
      <w:rPr>
        <w:rFonts w:ascii="Verdana" w:hAnsi="Verdana"/>
        <w:noProof/>
        <w:sz w:val="2"/>
        <w:szCs w:val="2"/>
        <w:lang w:val="fr-BE" w:eastAsia="fr-BE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-1130935</wp:posOffset>
              </wp:positionH>
              <wp:positionV relativeFrom="paragraph">
                <wp:posOffset>-450215</wp:posOffset>
              </wp:positionV>
              <wp:extent cx="7664450" cy="816610"/>
              <wp:effectExtent l="12065" t="0" r="635" b="14605"/>
              <wp:wrapTight wrapText="bothSides">
                <wp:wrapPolygon edited="0">
                  <wp:start x="11537" y="0"/>
                  <wp:lineTo x="10813" y="4014"/>
                  <wp:lineTo x="9472" y="9540"/>
                  <wp:lineTo x="9418" y="10044"/>
                  <wp:lineTo x="9499" y="20088"/>
                  <wp:lineTo x="-27" y="21096"/>
                  <wp:lineTo x="-27" y="21600"/>
                  <wp:lineTo x="21332" y="21600"/>
                  <wp:lineTo x="21600" y="20844"/>
                  <wp:lineTo x="21600" y="0"/>
                  <wp:lineTo x="11537" y="0"/>
                </wp:wrapPolygon>
              </wp:wrapTight>
              <wp:docPr id="6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64450" cy="816610"/>
                        <a:chOff x="-13" y="-58"/>
                        <a:chExt cx="12070" cy="1286"/>
                      </a:xfrm>
                    </wpg:grpSpPr>
                    <wps:wsp>
                      <wps:cNvPr id="7" name="Line 11"/>
                      <wps:cNvCnPr/>
                      <wps:spPr bwMode="auto">
                        <a:xfrm flipV="1">
                          <a:off x="-13" y="1228"/>
                          <a:ext cx="1190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99CCCC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" name="Picture 12" descr="stripping1_decoup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981" b="44316"/>
                        <a:stretch>
                          <a:fillRect/>
                        </a:stretch>
                      </pic:blipFill>
                      <pic:spPr bwMode="auto">
                        <a:xfrm>
                          <a:off x="5254" y="-58"/>
                          <a:ext cx="6803" cy="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" o:spid="_x0000_s1026" style="position:absolute;margin-left:-89.05pt;margin-top:-35.45pt;width:603.5pt;height:64.3pt;z-index:251657216" coordorigin="-13,-58" coordsize="12070,1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">
              <v:line id="Line 11" o:spid="_x0000_s1027" style="position:absolute;flip:y;visibility:visible;mso-wrap-style:square" from="-13,1228" to="11892,1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nOYsEAAADaAAAADwAAAGRycy9kb3ducmV2LnhtbESPT4vCMBTE7wt+h/AEb2vqKqtUo4hs&#10;QTyI1j/nR/Nsi81LaaLWb2+EBY/DzPyGmS1aU4k7Na60rGDQj0AQZ1aXnCs4HpLvCQjnkTVWlknB&#10;kxws5p2vGcbaPnhP99TnIkDYxaig8L6OpXRZQQZd39bEwbvYxqAPssmlbvAR4KaSP1H0Kw2WHBYK&#10;rGlVUHZNb0bBZkfj5M/XKS93o+t5K5PhIDkp1eu2yykIT63/hP/ba61gDO8r4QbI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ec5iwQAAANoAAAAPAAAAAAAAAAAAAAAA&#10;AKECAABkcnMvZG93bnJldi54bWxQSwUGAAAAAAQABAD5AAAAjwMAAAAA&#10;" strokecolor="#9cc" strokeweight="1.5pt">
                <v:shadow color="#ccc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8" type="#_x0000_t75" alt="stripping1_decoupe" style="position:absolute;left:5254;top:-58;width:6803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1nhu+AAAA2gAAAA8AAABkcnMvZG93bnJldi54bWxET8uKwjAU3Q/4D+EKsxtTdRCpRhFFmc2A&#10;r427a3Ntqs1NaWKtf28WgsvDeU/nrS1FQ7UvHCvo9xIQxJnTBecKjof1zxiED8gaS8ek4Eke5rPO&#10;1xRT7R68o2YfchFD2KeowIRQpVL6zJBF33MVceQurrYYIqxzqWt8xHBbykGSjKTFgmODwYqWhrLb&#10;/m4VLFb5r0mG1Wb7PDTmZK5h7c//Sn1328UERKA2fMRv959WELfGK/EGyNk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a1nhu+AAAA2gAAAA8AAAAAAAAAAAAAAAAAnwIAAGRy&#10;cy9kb3ducmV2LnhtbFBLBQYAAAAABAAEAPcAAACKAwAAAAA=&#10;" insetpen="t">
                <v:imagedata r:id="rId2" o:title="stripping1_decoupe" croptop="2609f" cropbottom="29043f"/>
              </v:shape>
              <w10:wrap type="tigh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3E3" w:rsidRPr="001112D2" w:rsidRDefault="002224BB">
    <w:pPr>
      <w:pStyle w:val="En-tte"/>
      <w:rPr>
        <w:rFonts w:ascii="Verdana" w:hAnsi="Verdana"/>
        <w:sz w:val="2"/>
        <w:szCs w:val="2"/>
      </w:rPr>
    </w:pPr>
    <w:r>
      <w:rPr>
        <w:rFonts w:ascii="Verdana" w:hAnsi="Verdana"/>
        <w:noProof/>
        <w:sz w:val="2"/>
        <w:szCs w:val="2"/>
        <w:lang w:val="fr-BE" w:eastAsia="fr-BE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-1130935</wp:posOffset>
              </wp:positionH>
              <wp:positionV relativeFrom="paragraph">
                <wp:posOffset>-448945</wp:posOffset>
              </wp:positionV>
              <wp:extent cx="7559675" cy="1565910"/>
              <wp:effectExtent l="12065" t="0" r="10160" b="6985"/>
              <wp:wrapSquare wrapText="bothSides"/>
              <wp:docPr id="1" name="Group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7559675" cy="1565910"/>
                        <a:chOff x="106403775" y="104832150"/>
                        <a:chExt cx="7560000" cy="1566000"/>
                      </a:xfrm>
                    </wpg:grpSpPr>
                    <pic:pic xmlns:pic="http://schemas.openxmlformats.org/drawingml/2006/picture">
                      <pic:nvPicPr>
                        <pic:cNvPr id="2" name="Picture 22" descr="Pol_loc_vertical_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119622" y="105372150"/>
                          <a:ext cx="786600" cy="102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wps:wsp>
                      <wps:cNvPr id="3" name="Line 23"/>
                      <wps:cNvCnPr/>
                      <wps:spPr bwMode="auto">
                        <a:xfrm flipV="1">
                          <a:off x="106403775" y="106389813"/>
                          <a:ext cx="7560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99CCCC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" name="Picture 24" descr="stripping1_decoup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0" t="356" r="403" b="1573"/>
                        <a:stretch>
                          <a:fillRect/>
                        </a:stretch>
                      </pic:blipFill>
                      <pic:spPr bwMode="auto">
                        <a:xfrm>
                          <a:off x="109571383" y="104832150"/>
                          <a:ext cx="4392392" cy="1547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25" descr="qualiteAAA_logomonty_decoupegi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487635" y="105342390"/>
                          <a:ext cx="793956" cy="99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" o:spid="_x0000_s1026" style="position:absolute;margin-left:-89.05pt;margin-top:-35.35pt;width:595.25pt;height:123.3pt;z-index:251658240" coordorigin="1064037,1048321" coordsize="75600,156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3Nzc3Nzc3Nzc3Nzc3Nzc3Nzc3Nzc3Nzc3Nzc3Nzc3Nzc3NwAAAAAA&#10;AAAAAAAANISBHgAAIABJREF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c3Nzc3&#10;Nzc3Nzc3Nzc3Nzc3Nzc3Nzc3Nzc3Nzc3Nzc3Nzc3Nzc3Nzc3Nzc3Nzc3Nzc3Nzc3Nzc3Nzc3Nzc3&#10;Nzc3Nzc3Nzc3N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c3Nzc3Nzc3Nzc3Nzc3Nzc3Nzc3Nzc3Nzc3Nzc3Nzc3&#10;Nzc3Nzc3Nzc3Nzc3Nzc3Nzc3Nzc3Nzc3Nzc3Nzc3Nzc3Nzc3Nzc3Nzc3Nzc3Nzc3Nzc3Nzc3Nzc3&#10;Nzc3Nzc3N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zc3Nzc3Nzc3Nzc3Nzc3Nzc3Nzc3Nzc3Nzc3Nzc3Nzc3Nzc3Nzc3Nzc3Nzc3Nzc3Nzc3Nzc3Nzc3&#10;Nzc3Nzc3Nzc3Nzc3Nzc3Nzc3Nzc3Nzc3Nzc3Nzc3Nzc3Nzc3Nzc3Nzc3Nzc3Nzc3Nzc3Nzc3Nzc3&#10;Nz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c3Nzc3Nzc3Nzc3Nzc3Nzc3Nzc3Nzc3&#10;Nzc3Nzc3Nzc3Nzc3Nzc3Nzc3Nzc3Nzc3Nzc3Nzc3Nzc3Nzc3Nzc3Nzc3Nzc3Nzc3Nzc3Nzc3Nzc3&#10;Nzc3Nzc3Nzc3Nzc3Nzc3Nzc3Nzc3Nzc3Nzc3Nzc3Nzc3Nzc3Nzc3Nzc3Nzc3Nzc3Nzc3N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zc3Nzc3Nzc3Nzc3Nzc3Nzc3Nzc3Nzc3Nzc3Nzc3Nzc3Nzc3Nzc3Nzc3Nzc3&#10;Nzc3Nzc3Nzc3Nzc3Nzc3Nzc3Nzc3Nzc3Nzc3Nzc3Nzc3Nzc3Nzc3Nzc3Nzc3Nzc3Nzc3Nzc3Nzc3&#10;Nzc3Nzc3Nzc3Nzc3Nzc3Nzc3Nzc3Nzc3Nzc3Nzc3Nzc3Nzc3Nzc3Nzc3Nz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3Nzc3Nzc3Nzc3&#10;Nzc3Nzc3Nzc3Nzc3Nzc3Nzc3Nzc3Nzc3Nzc3Nzc3Nzc3Nzc3Nzc3L29vb29lZWVlZV1cXFxcXFxc&#10;SkhISEhISEhISEhISEhISEhISEhISEhISEhcXFxcXFxcXGVlZWVlbm9vb283Nzc3Nzc3Nzc3Nzc3&#10;Nzc3Nzc3Nzc3Nzc3Nzc3Nzc3Nzc3Nzc3Nzc3Nzc3Nzc3Nzc3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3Nzc3Nzc3Nzc3Nzc3Nzc3Nzc3Nzc3Nzc3Nzc3Nzc3&#10;Nzc3Nzc3Nzc3Nzdvb25lZWVcXFxSSEhISEhISEhISEhISEhISEhISEhISEhISEhISEhISEhISEhI&#10;SEhISEhISEhISEhISEhISEhISEhISEhISEhISEhISEhKXFxcZWVlZm9vLzc3Nzc3Nzc3Nzc3Nzc3&#10;Nzc3Nzc3Nzc3Nzc3Nzc3Nzc3Nzc3Nzc3Nzc3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zc3Nzc3Nzc3Nzc3Nzc3Nzc3Nzc3Nzc3Nzc3Nzc3Nzc3Nzc3b29uZWVcXFNISEhISEhI&#10;SEhISEhISEhISEhISEhISEhISEhISEhISEhISEhISEhISEhISEhISEhISEhISEhISEhISEhISEhI&#10;SEhISEhISEhISEhISEhISEhISEhISEhISEhISEhIUlxcZWVmb283Nzc3Nzc3Nzc3Nzc3Nzc3Nzc3&#10;Nzc3Nzc3Nzc3Nzc3Nzc3Nzc3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zc3Nzc3Nzc3Nzc3Nzc3&#10;Nzc3Nzc3Nzc3Nzc3Nzc3Nzc3N29uZWVcXEhISEhISEhISEhISEhISEhISEhISEhISEhISEhISEhI&#10;SEhISEhISEhISEhISEhISEhISEhISEhISEhISEhISEhISEhISEhISEhISEhISEhISEhISEhISEhI&#10;SEhISEhISEhISEhISEhISEhISEhISEhISFNcXWVmby83Nzc3Nzc3Nzc3Nzc3Nzc3Nzc3Nzc3Nzc3&#10;Nzc3Nzc3Nz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c3Nzc3Nzc3Nzc3Nzc3Nzc3Nzc3Nzc3Nzc3Nzc3NzdvbmVl&#10;XFNISEhISEhISEhISEhISEhISEhISEhISEhISEhISEhISEhISEhISEhISEhISEhISEhISEhISEhI&#10;SEhISEhISEhISEhISEhISEhISEhISEhISEhISEhISEhISEhISEhISEhISEhISEhISEhISEhISEhI&#10;SEhISEhISEhISEhISEhISEhIUlxdZWZvNzc3Nzc3Nzc3Nzc3Nzc3Nzc3Nzc3Nzc3Nzc3Nzc3N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3Nzc3Nzc3Nzc3Nzc3Nzc3Nzc3Nzc3Nzc3Nzc3N29uZV1cSkhISEhISEhISEhISEhISEhISEhI&#10;SEhISEhISEhISEhISEhISEhISEhISEhISEhISEhISEhISEhISEhISEhISEhISEhISEhISEhISEhI&#10;SEhISEhISEhISEhISEhISEhISEhISEhISEhISEhISEhISEhISEhISEhISEhISEhISEhISEhISEhI&#10;SEhISEhISEhISEhcXGVmbzc3Nzc3Nzc3Nzc3Nzc3Nzc3Nzc3Nzc3Nzc3Nzc3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c3Nzc3Nzc3Nzc3Nzc3Nzc3&#10;Nzc3Nzc3Nzc3N29mZVxSSEhISEhISEhISEhISEhISEhISEhISEhISEhISEhISEhISEhISEhISEhI&#10;SEhISEhISEhISEhISEhISEhISEhISEhISEhISEhISEhISEhISEhISEhISEhISEhISEhISEhISEhI&#10;SEhISEhISEhISEhISEhISEhISEhISEhISEhISEhISEhISEhISEhISEhISEhISEhISEhISEhISEhI&#10;SEhKXGVmbzc3Nzc3Nzc3Nzc3Nzc3Nzc3Nzc3Nzc3Nzc3Nz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4+0I////////&#10;//////YHpFJISEhISEhISEhISEhISEhISEhISEhISEhISEhISEhISEhISEhISEhISEhISEhISEhI&#10;SEhISEhISEhISEhTNzc3NzcAAAAAAAAAAAAAAAAAAAAAAAAAAAAAAAAAAAAAAAAAAAAAAAAAAAAA&#10;AAAAAAAAAAAAAAAAAAAAAAAAADc3Nzc3XEhISEhISEhISEhISEhISEhISEhISEhISEhISEhISEhI&#10;SEhISEhISEhISEhISEhISEhISEhISEhISJv3CPb////////////29eS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ePtCP////////////8I95tISEhI&#10;SEhISEhISEhISEhISEhISEhISEhISEhISEhISEhISEhISEhISEhISEhISEhISEhISEhISEhINzc3&#10;Nzc3AAAAAAAAAAAAAAAAAAAAAAAAAAAAAAAAAAAAAAAAAAAAAAAAAAAAAAAAAAAAAAAAAAAAAAAA&#10;AAAANzc3Nzc3SEhISEhISEhISEhISEhISEhISEhISEhISEhISEhISEhISEhISEhISEhISEhISEhI&#10;SEhISEhISEhISAj///////////YH7J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Ha7Af2//////+bSEhISEhISEhISEhISEhISEhISEhISEhISEhISEhISEhI&#10;SEhISEhISEhISEhISEhISEhISEhISEhIZTc3Nzc3AAAAAAAAAAAAAAAAAAAAAAAAAAAAAAAAAAAA&#10;AAAAAAAAAAAAAAAAAAAAAAAAAAAAAAAAAAAAAAAANzc3NzdmSEhISEhISEhISEhISEhISEhISEhI&#10;SEhISEhISEhISEhISEhISEhISEhISEhISEhISEhISEhISEhIm////wfj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2+3////3SEhISEhISEhISEhISEhISEhISEhISEhISEhISEhISEhISEhISEhISEhISEhISEhI&#10;SEhISEhISEhIXDc3Nzc3AAAAAAAAAAAAAAAAAAAAAAAAAAAAAAAAAAAAAAAAAAAAAAAAAAAAAAAA&#10;AAAAAAAAAAAAAAAAAAAANzc3NzddSEhISEhISEhISEhISEhISEhISEhISEhISEhISEhISEhISEhI&#10;SEhISEhISEhISEhISEhISEhISEhI9////5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H2//8ISEhISEhI&#10;SEhISEhISEhISEhISEhISEhISEhISEhISEhISEhISEhISEhISEhISEhISEhISEhISEhISjc3Nzc3&#10;NwAAAAAAAAAAAAAAAAAAAAAAAAAAAAAAAAAAAAAAAAAAAAAAAAAAAAAAAAAAAAAAAAAAAAAAAAA3&#10;Nzc3NzdSSEhISEhISEhISEhISEhISEhISEhISEhISEhISEhISEhISEhISEhISEhISEhISEhISEhI&#10;SEhISEhICP//9p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H1///2SEhISEhISEhISEhISEhISEhISEhI&#10;SEhISEhISEhISEhISEhISEhISEhISEhISEhISEhISEhISEhISC83Nzc3NwAAAAAAAAAAAAAAAAAA&#10;AAAAAAAAAAAAAAAAAAAAAAAAAAAAAAAAAAAAAAAAAAAAAAAAAAAAAAA3Nzc3NzdISEhISEhISEhI&#10;SEhISEhISEhISEhISEhISEhISEhISEhISEhISEhISEhISEhISEhISEhISEhISEhI9v//9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Ht////UkhISEhISEhISEhISEhI&#10;SEhISEhISEhIUqTtm0hISEhISEhISEhISEhISEhISEhISEhISEhISEhISjc3Nzc3NwAAAAAAAAAA&#10;AAAAAAAAAAAAAAAAAAAAAAAAAAAAAAAAAAAAAAAAAAAAAAAAAAAAAAAAAAA3Nzc3N2VISEhISEhI&#10;SEhISEhISEhISEhISEhISEhISEhISEhISEhISEhISEhISEhISEhIUqQH9v//7UhISEgH///2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EH///2SEhISEhISEhISEhISEhISEhISEhISEhISEhISEhI&#10;SEhISEhISEhISEhISEhISEhISEhISEhISEhIXDc3Nzc3AAAAAAAAAAAAAAAAAAAAAAAAAAAAAAAA&#10;AAAAAAAAAAAAAADYc/HkAAAgAElEQVQAAAAAAAAAAAAAAAAAAAAAAAA3Nzc3N29ISEhISEhISEhI&#10;SEhISEhISEhISEhISEhISEhISEhISEhISEhISEhISEhSpAf2////////CEhISEj3////2p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H2//8HSEhISEhISEhISEhISEhISEhISEhISEhISEhISEhISEhI&#10;SEhISEhISEhISEhISEhISEhISEhISEhIZTc3Nzc3AAAAAAAAAAAAAAAAAAAAAAAAAAAAAAAAAAAA&#10;AAAAAAAAAAAAAAAAAAAAAAAAAAAAAAAAAAA3Nzc3Ny9ISEhISEhISEhISEhISEhISEhISEhISEhI&#10;SEhISEhISEhISEhISFKkB/b//////////////0hISEib////5J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H////3SEhISEhISEhISEhISEhISEhISEhISEhISEhISEhISEhISEhISEhISEhISEhISEhI&#10;SEhISEhISEhIZjc3Nzc3AAAAAAAAAAAAAAAAAAAAAAAAAAAAAAAAAAAAAAAAAAAAAAAAAAAAAAAA&#10;AAAAAAAAAAAAAAA3Nzc3NzdKSEhISEhISEhISEhISEhISEhISEhISEhISEhISEhISEhIUqQH9v//&#10;/////////////////6RISEhI9v//9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eT///+bSEhISEhI&#10;SEhISEhISEhISEhISEhISEhISEhISEhISEhISEhISEhISEhISEhISEhISEhISEhISEhIbzc3Nzc3&#10;AAAAAAAAAAAAAAAAAAAAAAAAAAAAAAAAAAAAAAAAAAAAAAAAAAAAAAAAAAAAAAAAAAAAAAAANzc3&#10;NzdcSEhISEhISEhISEhISEhISEhISEhISEhISEhISEhSpAf2/////////////////////////+1I&#10;SEhICP//9p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fX///9ISEhISEhISEhISEhISEhISEhISEhI&#10;SEhISEhISEhISEhISEhISEhISEhISEhISEhISEhISEhISEhINzc3Nzc3AAAAAAAAAAAAAAAAAAAA&#10;AAAAAAAAAAAAAAAAAAAAAAAAAAAAAAAAAAAAAAAAAAAAAAAAAAAANzc3NzdlSEhISEhISEhISEhI&#10;SEhISEhISEhISEhISFKkB/b//////////////////////////////whISEhI7f///5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Qj//whISEhISEhISEhISEhISEhISEhISEhISEhISEhISEhISEhISEhI&#10;SEhISEhISEhISEhISEhISEhISEhcNzc3NzcAAAAAAAAAAAAAAAAAAAAAAAAAAAAAAAAAAAAAAAAA&#10;AAAAAAAAAAAAAAAAAAAAAAAAAAAAAAAANzc3NzduSEhISEhISEhISEhISEhISEhISEhIUqQH9v//&#10;//////////////////////////////////9ISEhIpP///+O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f///+1ISEhISEhISEhISEhISEhISEhISEhISEhISEhISEhISEhISEhISEhISEhISEhISEhISEhI&#10;SEhISEhlNzc3NzcAAAAAAAAAAAAAAAAAAAAAAAAAAAAAAAAAAAAAAAAAAAAAAAAAAAAAAAAAAAAA&#10;AAAAAAAAAAAANzc3NzcvSEhISEhISEhISEhISEhISEhSpAf2////////////////////////////&#10;/////////wjtpEhISEhISP///+2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4////6RISEhISEhISEik&#10;7febSEhISEhISEhISEhISEhISEhISEhISEhISEhISEhISEhISEhISEhISEhISEhmNzc3NzcAAAAA&#10;AAAAAAAAAAAAAAAAAAAAAAAAAAAAAAAAAAAAAAAAAAAAAAAAAAAAAAAAAAAAAAAAAAAANzc3Nzc3&#10;SkhISEhISEhISEhISFKkB/b////////////////////////////////////2CO2kSEhISEhISEhI&#10;SAj//wi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7f///0hISEhISEhIm/b/////B0hISEhISEhISEhI&#10;SEhISEhISEhISEhISEhISEhISEhISEhISEhISEhISEhvNzc3NzcAAAAAAAAAAAAAAAAAAAAAAAAA&#10;AAAAAAAAAAAAAAAAAAAAAAAAAAAAAAAAAAAAAAAAAAAAAAAAADc3Nzc3XEhISEhISEhISEgH9v//&#10;//////////////////////////////////YI95tISEhISEhISEhISEhISO3///+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CP//CEhISEhISEhS9v///////+1ISEhISEhISEhISEhISEhISEhISEhISEhI&#10;SEhISEhISEhISEhISEhISEg3Nzc3NzcAAAAAAAAAAAAAAAAAAAAAAAAAAAAAAAAAAAAAAAAAAAAA&#10;AAAAAAAAAAAAAAAAAAAAAAAAAAAAADc3Nzc3ZUhISEhISEhISEj2////////////////////////&#10;////////9gj3m0hISEhISEhISEhISEhISEhISKT////j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////&#10;7UhISEhISEjt//////////ZISEhIUqRISEhISEhISEhISEhISEhISEhISEhISEhISEhISEhISEhI&#10;SFw3Nzc3NwAAAAAAAAAAAAAAAAAAAAAAAAAAAAAAAAAAAAAAAAAAAAAAAAAAAAAAAAAAAAAAAAAA&#10;AAAAAAAAADc3Nzc3b0hISEhISEhISEgI///////////////////////////2CPebSEhISEhISEhI&#10;SEhISEhISEhISEhISEj////t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Hj////pEhISEhISEgI////////&#10;//+kSEhI9///CO2kSEhISEhISEhISEhISEhISEhISEhISEhISEhISEhISGU3Nzc3NwAAAAAAAAAA&#10;AAAAAAAAAAAAAAAAAAAAAAAAAAAAAAAAAAAAAAAAAAAAAAAAAAAAAAAAAAAAAAAAADc3Nzc3N0hI&#10;SEhISEhISEj3//////////////////////YI95tISEhISEhISEhISEhISEhISEhISEhISEhISEgI&#10;//8I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3Nzc3NzduSEhISEhISEhISEhISEhI&#10;SEhISEhISEhISEhISEhISEhISEhISEhISEhISEhISEhISEj/////SEhISKT2//+bSEhISEhISEhI&#10;SEhISEhISEhISEhISEhISEhISEhISEhISEhISEhISEhISEikpKSkpKSkpKSkpKRSSEhISEhISEhI&#10;SEhISEhISEhISEhISEhISEhISEhISEhISEj3////B0hISEhISEhISEhISFL2///2m0hISEhISEhI&#10;SEhISEhISEhISEhISEhISEhISEhISEhISEhISEhISEhISEhISEhISGU3Nzc3Nz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c3Nzc3NzdK&#10;SEhISEhISEhISEhISEhISEhISEhISEhISEhISEhISEhISEhISEhISEhISEhISEj2////CP//////&#10;9vdISEhISEhISEhISEhISEhISEhISEhISEhISFKkB/b/////////////////////////////////&#10;///////////////////////2B/ebSEhISEhISEhISEhISEhISEhISEhISEhISFL2///3SEhISFL2&#10;////CEhISEhISEhISEhISEhISEhISEhISEhISEhISEhISEhISEhISEhISEhISEhISEhvNzc3Nzc3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3Nzc3NzdvSEhISEhISEhISEhISEhI&#10;SEhISEhISEhISEhISEhISEhISEhISEhISEhISEhISEgI//////////8Im0hISEhISEhISEhISEhI&#10;SEhISEhISEhISJvt9v////////////////b2B/X15OTk45GRkZGRkZGR2+Tk5O31B/b2////////&#10;////////9gekSEhISEhISEhISEhISEhISEhISEhISPf/////CKRIpPb/////7UhISEhISEhISEhI&#10;SEhISEhISEhISEhISEhISEhISEhISEhISEhISEhISEhISGU3Nzc3Nz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c3Nzc3NzdT&#10;SEhISEhISEhISEhISEhISEhISEhISEhISEhISEhISEhISEhISEhISEhISEjt////9ptISEhISEhI&#10;SEhISEhISEhISEhISEhISEhIm/b/////9u3bkZGRkZGRkZGRkZGRkZGRkZGRkZGRkZGRkZGRkZGR&#10;kZGRkZGRkZGRkZGRkZGRkdrsB///////90hISEhISEhISEhISEhISEhISEhISJsH9v//////CJtI&#10;SEhISEhISEhISEhISEhISEhISEhISEhISEhISEhISEhISEhISEhISEhISEpvNzc3Nzc3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3Nzc3NzcvSkhISEhISEhISEhISEhI&#10;SEhISEhISEhISEhISEhISEhISEhISEhISEhISEhI9vb3SEhISEhISEhISEhISEhISEhISEhISEhI&#10;SEhISJv2////9tqRkZGRkZGRkZGRkZGRkZGRkZGRkZGRkZGRkZGRkZGRkZGRkZGRkZGRkZGRkZGR&#10;kZGRB//////3SEhISEhISEhISEhISEhISEhISEhISEhISKTt7fdSSEhISEhISEhISEhISEhISEhI&#10;SEhISEhISEhISEhISEhISEhISEhISEhISEhISGY3Nzc3Nz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3Nzc3Nzdd&#10;SEhISEhISEhISEhISEhISEhISEhISEhISEhISEhISEhISEhISEhISEhISEhISEhISEhISEhISEhI&#10;SEhISEhISEhISEhISEhISEhISFL2/////+ORkZGRkZGRkZGRkZGRkZGRkZGRkZGRkZGRkZGRkZGR&#10;kZGRkZGRkZGRkZHa9v////abSEhISEhISEhISEhISEhISEhISEhISEhISEhISEhISEhISEhISEhI&#10;SEhISEhISEhISEhISEhISEhISEhISEhISEhISEhISEhISEhISFM3Nzc3Nzc3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3Nzc3Nzc3U0hISEhISEhISEhISEhI&#10;SEhISEhISEhISEhISEhISEhISEhISEhISEhISEhISEhISEhISEhISEhISEhISEhISEhISEhISEhI&#10;SEhISEhSCP/////jkZGRkZGRkZGRkZGRkZGRkZGRkZGRkZGRkZGRkZGRkZGRkZGRkZGRkdr2////&#10;9ptISEhISEhISEhISEhISEhISEhISEhISEhISEhISEhISEhISEhISEhISEhISEhISEhISEhISEhI&#10;SEhISEhISEhISEhISEhISEhISEhISm83Nzc3Nz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3Nzc3NzdlSEhISEhISEhI&#10;SEhISEhISEhISEhISEhISEhISEhISEhISEhISEhISEhISEhISEhISEhISEhISEhISEhISEhISEhI&#10;SEhISEhISEhISEhI9/////8I2pGRkZGRkZGRkZGRkZGRkZGRkZGRkZGRkZGRkZGRkZH1/////wdI&#10;SEhISEhISEhISEhISEhISEhISEhISEhISEhISEhISEhISEhISEhISEhISEhISEhISEhISEhISEhI&#10;SEhISEhISEhISEhISEhISEhISEhcNzc3Nzc3N7sabg8AACAASURB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3Nzc3Nzc3XUhISEhISEhISEhI&#10;SEhISEhISEhISEhISEhISEhISEhISEhISEhISEhISEhISEhISEhISEhISEhISEhISEhISEhISEhI&#10;SEhISEhISEhISJv2////9tqRkZGRkZGRkZGRkZGRkZGRkZGRkZGRkZGRkZGRkQf/////90hISEhI&#10;SEhISEhISEhISEhISEhISEhISEhISEhISEhISEhISEhISEhISEhISEhISEhISEhISEhISEhISEhI&#10;SEhISEhISEhISEhISEhISFM3Nzc3Nzc3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c3Nzc3NzdSSEhISEhISEhISEhISEhISEhISEhISEhISEhISEhISEhISEhISEhI&#10;SEhISEhISEhISEhISEhISEhISEhISEhISEhISEhISEhISEhISEhIUvb/////7ZGRkZGRkZGRkZGR&#10;kZGRkZGRkZGRkZGRkeP2////9ptISEhISEhISEhISEhISEhISEhISEhISEhISEhISEhISEhISEhI&#10;SEhISEhISEhISEhISEhISEhISEhISEhISEhISEhISEhISEhISEhISEhIbzc3Nzc3N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3Nzc3&#10;NzdvSkhISEhISEhISEhISEhISEhISEhISEhISEhISEhISEhISEhISEhISEhISEhISEhISEhISEhI&#10;SEhISEhISEhISEhISEhISEhISEhISEhISFIH//////WRkZGRkZGRkZGRkZGRkZGRkZGRkZGR5P//&#10;///2m0hISEhISEhISEhISEhISEhISEhISEhISEhISEhISEhISEhISEhISEhISEhISEhISEhISEhI&#10;SEhISEhISEhISEhISEhISEhISEhISEhISEhmNzc3Nzc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zc3Nzc3b0hISEhISEhISEhI&#10;SEhISEhISEhISEhISEhISEhISEhISEhISEhISEhISEhISEhISEhISEhISEhISEhISEhISEhISEhI&#10;SEhISEhISEhISEhIB/////8H2pGRkZGRkZGRkZGRkZGRkZGRkZHt/////whSSEhISEhISEhISEhI&#10;SEhISEhISEhISEhISEhISEhISEhISEhISEhISEhISEhISEhISEhISEhISEhISEhISEhISEhISEhI&#10;SEhISEhISEhISGU3Nzc3Nz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3Nzc3NzdmSEhISEhISEhISEhISEhISEhISEhISEhISEhISEhISEhISEhISEhI&#10;SEhISEhISEhISEhISEhISEhISEhISEhISEhISEhISEhISEhISEhISEib9v/////jkZGRkZGRkZGR&#10;kZGRkZHa9v/////3SEhISEhISEhISEhISEhISEhISEhISEhISEhISEhISEhISEhISEhISEhISEhI&#10;SEhISEhISEhISEhISEhISEhISEhISEhISEhISEhISEhISEhcNzc3Nzc3N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3Nzc3&#10;Nzc3XUhISEhISEhISEhISEhISEhISEhISEhISEhISEhISEhISEhISEhISEhISEhISEhISEhISEhI&#10;SEhISEhISEhISEhISEhISEhISEhISEhISEhIm/b/////7ZGRkZGRkZGRkZGRkeP/////9qRISEhI&#10;SEhISEhISEhISEhISEhISEhISEhISEhISEhISEhISEhISEhISEhISEhISEhISEhISEhISEhISEhI&#10;SEhISEhISEhISEhISEhISEhISFM3Nzc3Nzc3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zc3Nzc3N11ISEhISEhISEhI&#10;SEhISEhISEhISEhISEhISEhISEhISEhISEhISEhISEhISEhISEhISEhISEhISEhISEhISEhISEhI&#10;SEhISEhISEhISEhISFIH/////weRkZGRkZGRkZGR7f/////2m0hISEhISEhISEhISEhISEhISEhI&#10;SEhISEhISEhISEhISEhISEhISEhISEhISEhISEhISEhISEhISEhISEhISEhISEhISEhISEhISEhI&#10;SEhIUzc3Nzc3Nz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c3Nzc3NzdTSEhISEhISEhISEhISEhISEhISEhISEhI&#10;SEhISEhISEhISEhISEhISEhISEhISEhISEhISEhISEhISEhISEhISEhISEhISEhISEhISEhISEhI&#10;9//////22pGRkZGRkZEH/////whSSEhISEhISEhISEhISEhISEhISEhISEhISEhISEhISEhISEhI&#10;SEhISEhISEhISEhISEhISEhISEhISEhISEhISEhISEhISEhISEhISEhISEhKbzc3Nzc3N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3Nzc3Nzc3U0hISEhISEhISEhISEhISEhISEhISEhISEhISEhISEhISEhISEhI&#10;SEhISEhISEhISEhISEhISEhISEhISEhISEhISEhISEhISEhISEhISEhISKT2/////+SRkZGR2/b/&#10;////7UhISEhISEhISEhISEhISEhISEhISEhISEhISEhISEhISEhISEhISEhISEhISEhISEhISEhI&#10;SEhISEhISEhISEhISEhISEhISEhISEhISEhISEpvNzc3Nzc3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zc3&#10;Nzc3N1JISEhISEhISEhISEhISEhISEhISEhISEhISEhISEhISEhISEhISEhISEhISEhISEhISEhI&#10;SEhISEhISEhISEhISEhISEhISEhISEhISEhISEib9v/////tkZHk//////akSEhISEhISEhISEhI&#10;SEhISEhISEhISEhISEhISEhISEhISEhISEhISEhISEhISEhISEhISEhISEhISEhISEhISEhISEhI&#10;SEhISEhISEhISEhISG83Nzc3Nz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c3Nzc3N29KSEhISEhISEhI&#10;SEhISEhISEhISEhISEhISEhISEhISEhISEhISEhISEhISEhISEhISEhISEhISEhISEhISEhISEhI&#10;SEhISEhISEhISEhISEhIUgf/////CPX/////9ptISEhISEhISEhISEhISEhISEhISEhISEhISEhI&#10;SEhISEhISEhISEhISEhISEhISEhISEhISEhISEhISEhISEhISEhISEhISEhISEhISEhISEhIZjc3&#10;Nzc3N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3Nzc3NzdvSkhISEhISEhISEhISEhISEhISEhISEhI&#10;SEhISEhISEhISEhISEhISEhISEhISEhISEhISEhISEhISEhISEhISEhISEhISEhISEhISEhISEhI&#10;SEj3//////////8HUkhISEhISEhISEhISEhISEhISEhISEhISEhISEhISEhISEhISEhISEhISEhI&#10;SEhISEhISEhISEhISEhISEhISEhISEhISEhISEhISEhISEhISEhmNzc3Nzc3N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zc3Nzc3b0pISEhISEhISEhISEhISEhISEhISEhISEhISEhISEhISEhISEhI&#10;SEhISEhISEhISEhISEhISEhISEhISEhISEhISEhISEhISEhISEhISEhISEhIm/b///////dISEhI&#10;SEhISEhISEhISEhISEhISEhISEhISEhISEhISEhISEhISEhISEhISEhISEhISEhISEhISEhISEhI&#10;SEhISEhISEhISEhISEhISEhISEhISGY3Nzc3Nzc3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c3&#10;Nzc3N2ZISEhISEhISEhISEhISEhISEhISEhISEhISEhISEhISEhISEhISEhISEhISEhISEhISEhI&#10;SEhISEhISEhISEhISEhISEhISEhISEhISEhISEhISFII///2m0hISEhISEhISEhISEhISEhISEhI&#10;SEhISEhISEhISEhISEhISEhISEhISEhISEhISEhISEhISEhISEhISEhISEhISEhISEhISEhISEhI&#10;SEhISEhIXTc3Nzc3Nz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c3Nzc3NzdmSEhISEhISEhI&#10;SEhISEhISEhISEhISEhISEhISEhISEhISEhISEhISEhISEhISEhISEhISEhISEhISEhISEhISEhI&#10;SEhISEhISEhISEhISEhISEhI7QdSSEhISEhISEhISEhISEhISEhISEhISEhISEhISEhISEhISEhI&#10;SEhISEhISEhISEhISEhISEhISEhISEhISEhISEhISEhISEhISEhISEhISEhISEhdNzc3Nzc3N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3Nzc3Nzc3ZkhISEhISEhISEhISEhISEhISEhISEhI&#10;SEhISEhISEhISEhISEhISEhISEhISEhISEhISEhISEhISEhISEhISEhISEhISEhISEhISEhISEhI&#10;SEhISEhISEhISEhISEhISEhISEhISEhISEhISEhISEhISEhISEhISEhISEhISEhISEhISEhISEhI&#10;SEhISEhISEhISEhISEhISEhISEhISEhISEhISEhISF03Nzc3Nzc3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zc3Nzc3N2ZISEhIA7iTKgAAIABJREFUSEhISEhISEhISEhISEhISEhISEhI&#10;SEhISEhISEhISEhISEhISEhISEhISEhISEhISEhISEhISEhISEhISEhISEhISEhISEhISEhISEhI&#10;SEhISEhISEhISEhISEhISEhISEhISEhISEhISEhISEhISEhISEhISEhISEhISEhISEhISEhISEhI&#10;SEhISEhISEhISEhISEhISEhISEhISEhISEhIXTc3Nzc3Nz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c3Nzc3NzdmSEhISEhISEhISEhISEhISEhISEhISEhISEhISEhISEhISEhISEhI&#10;SEhISEhISEhISEhISEhISEhISEhISEhISEhISEhISEhISEhISEhISEhISEhISEhISEhISEhISEhI&#10;SEhISEhISEhISEhISEhISEhISEhISEhISEhISEhISEhISEhISEhISEhISEhISEhISEhISEhISEhI&#10;SEhISEhISEhISEhcNzc3Nzc3N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3Nzc3&#10;Nzc3ZUhISEhISEhISEhISEhISEhISEhISEhISEhISEhISEhISEhISEhISEhISEhISEhISEhISEhI&#10;SEhISEhISEhISEhISEhISEhISEhISEhISEhISEhISEhISEhISEhISEhISEhISEhISEhISEhISEhI&#10;SEhISEhISEhISEhISEhISEhISEhISEhISEhISEhISEhISEhISEhISEhISEhISEhISEhISFM3Nzc3&#10;Nzc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zc3Nzc3N11ISEhISEhISEhI&#10;SEhISEhISEhISEhISEhISEhISEhISEhISEhISEhISEhISEhISEhISEhISEhISEhISEhISEhISEhI&#10;SEhISEhISEhISEhISEhISEhISEhISEhISEhISEhISEhISEhISEhISEhISEhISEhISEhISEhISEhI&#10;SEhISEhISEhISEhISEhISEhISEhISEhISEhISEhISEhISEhIUzc3Nzc3Nz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c3Nzc3NzddSEhISEhISEhISEhISEhISEhISEhISEhI&#10;SEhISEhISEhISEhISEhISEhISEhISEhISEhISEhISEhISEhISEhISEhISEhISEhISEhISEhISEhI&#10;SEhISEhISEhISEhISEhISEhISEhISEhISEhISEhISEhISEhISEhISEhISEhISEhISEhISEhISEhI&#10;SEhISEhISEhISEhISEhISEhISEhTNzc3Nzc3N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3Nzc3Nzc3XUhISEhISEhISEhISEhISEhISEhISEhISEhISEhISEhISEhISEhI&#10;SEhISEhISEhISEhISEhISEhISEhISEhISEhISEhISEhISEhISEhISEhISEhISEhISEhISEhISEhI&#10;SEhISEhISEhISEhISEhISEhISEhISEhISEhISEhISEhISEhISEhISEhISEhISEhISEhISEhISEhI&#10;SEhISFM3Nzc3Nzc3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zc3&#10;Nzc3N11ISEhISEhISEhISEhISEhISEhISEhISEhISEhISEhISEhISEhISEhISEhISEhISEhISEhI&#10;SEhISEhISEhISEhISEhISEhISEhISEhISEhISEhISEhISEhISEhISEhISEhISEhISEhISEhISEhI&#10;SEhISEhISEhISEhISEhISEhISEhISEhISEhISEhISEhISEhISEhISEhISEhIUzc3Nzc3Nz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c3Nzc3NzddSEhISEhISEhI&#10;SEhISEhISEhISEhISEhISEhISEhISEhISEhISEhISEhISEhISEhISEhISEhISEhISEhISEhISEhI&#10;SEhISEhISEhISEhISEhISEhISEhISEhISEhISEhISEhISEhISEhISEhISEhISEhISEhISEhISEhI&#10;SEhISEhISEhISEhISEhISEhISEhISEhISEhISEhTNzc3Nzc3N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3Nzc3Nzc3XUhISEhISEhISEhISEhISEhISEhISEhI&#10;SEhISEhISEhISEhISEhISEhISEhISEhISEhISEhISEhISEhISEhISEhISEhISEhISEhISEhISEhI&#10;SEhISEhISEhISEhISEhISEhISEhISEhISEhISEhISEhISEhISEhISEhISEhISEhISEhISEhISEhI&#10;SEhISEhISEhISEhISFM3Nzc3Nzc3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zc3Nzc3N11ISEhISEhISEhISEhISEhISEhISEhISEhISEhISEhISEhISEhI&#10;SEhISEhISEhISEhISEhISEhISEhISEhISEhISEhISEhISEhISEhISEhISEhISEhISEhISEhISEhI&#10;SEhISEhISEhISEhISEhISEhISEhISEhISEhISEhISEhISEhISEhISEhISEhISEhISEhISEhIUzc3&#10;Nzc3Nz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c3&#10;Nzc3NzddSEhISEhISEhISEhISEhISEhISEhISEhISEhISEhISEhISEhISEhISEhISEhISEhISEhI&#10;SEhISEhISEhISEhISEhISEhISEhISEhISEhISEhISEhISEhISEhISEhISEhISEhISEhISEhISEhI&#10;SEhISEhISEhISEhISEhISEhISEhISEhISEhISEhISEhISEhISEhTNzc3Nzc3N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3Nzc3Nzc3ZkhISEhISEhI&#10;SEhISEhISEhISEhISEhISEhISEhISEhISEhISEhISEhISEhISEhISEhISEhISEhISEhISEhISEhI&#10;SEhISEhISEhISEhISEhISEhISEhISEhISEhISEhISEhISEhISEhISEhISEhISEhISEhISEhISEhI&#10;SEhISEhISEhISEhISEhISEhISEhISFw3Nzc3Nzc3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zc3Nzc3N2ZISEhISEhISEhISEhISEhISEhISEhI&#10;SEhISEhISEhISEhISEhISEhISEhISEhISEhISEhISEhISEhISEhISEhISEhISEhISEhISEhISEhI&#10;SEhISEhISEhISEhISEhISEhISEhISEhISEhISEhISEhISEhISEhISEhISEhISEhISEhISEhISEhI&#10;SEhISEhIXTc3Nzc3Nz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c3Nzc3NzdmSEhISEhISEhISEhISEhISEhISEhISEhISEhISEhISEhISEhI&#10;SEhISEhISEhISEhISEhISEhISEhISEhISEhISEhISEhISEhISEhISEhISEhISEhISEhISEhISEhI&#10;SEhISEhISEhISEhISEhISEhISEhISEhISEhISEhISEhISEhISEhISEhISEhISEhdNzc3Nzc3N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3&#10;Nzc3Nzc3ZkhISEhISEhISEhISEhISEhISEhISEhISEhISEhISEhISEhISEhISEhISEhISEhISEhI&#10;SEhISEhISEhISEhISEhISEhISEhISEhISEhISEhISEhISEhISEhISEhISEhISEhISEhISEhISEhI&#10;SEhISEhISEhISEhISEhISEhISEhISEhISEhISEhISF03Nzc3Nzc3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zc3Nzc3N2ZISEhISEhI&#10;SEhISEhISEhISEhISEhISEhISEhISEhISEhISEhISEhISEhISEhISEhISEhISEhISEhISEhISEhI&#10;SEhISEhISEhISEhISEhISEhISEhISEhISEhISEhISEhISEhISEhISEhISEhISEhISEhISEhISEhI&#10;SEhISEhISEhISEhISEhIXTc3Nzc3Nz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c3Nzc3NzdvSkhISEhISEhISEhISEhISEhISEhI&#10;SEhISEhISEhISEhISEhISEhISEhISEhISEhISEhISEhISEhISEhISEhISEhISEhISEhISEhISEhI&#10;SEhISEhISEhISEhISEhISEhISEhISEhISEhISEhISEhISEhISEhISEhISEhISEhISEhISEhISEhl&#10;Nzc3Nzc3N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3Nzc3Nzc3b0pISEhISEhISEhISEhISEhISEhISEhISEhISEhISEhISEhI&#10;SEhISEhISEhISEhISEhISEhISEhISEhISEhISEhISEhISEhISEhISEhISEhISEhISEhISEhISEhI&#10;SEhISEhISEhISEhISEhISEhISEhISEhISEhISEhISEhISEhISEhISGY3Nzc3Nzc3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3Nzc3Nzc3N1NISEhISEhI&#10;SEhISEhISEhISEhISEhISEhISEhISEhISEhISEhISEhISEhISEhISEhISEhISEhISEhISEhISEhI&#10;SEhISEhISEhISEhISEhISEhISEhISEhISEhISEhISEhISEhISEhISEhISEhISEhISEhISEhISEhI&#10;SEhISm83Nzc3Nzc3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zc3Nzc3NzdcSEhISEhISEhISEhISEhISEhISEhI&#10;SEhISEhISEhISEhISEhISEhISEhISEhISEhISEhISEhISEhISEhISEhISEhISEhISEhISEhISEhI&#10;SEhISEhISEhISEhISEhISEhISEhISEhISEhISEhISEhISEhISEhISEhISEhSbzc3Nzc3Nz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c3Nzc3Nzc3XUhISEhISEhISEhISEhISEhISEhISEhISEhISEhISEhISEhI&#10;SEhISEhISEhISEhISEhISEhISEhISEhISEhISEhISEhISEhISEhISEhISEhISEhISEhISEhISEhI&#10;SEhISEhISEhISEhISEhISEhISEhISEhISEhISFM3Nzc3Nzc3N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zc3Nzc3N2VISEhISEhISEhISEhISEhISEhISEhISEhISEhISEhISEhISEhISEhISEhISEhISEhI&#10;SEhISEhISEhISEhISEhISEhISEhISEhISEhISEhISEhISEhISEhISEhISEhISEhISEhISEhISEhI&#10;SEhISEhISEhISEhIXDc3Nzc3Nzc3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c3Nzc3NzdmSEhISEhI&#10;SEhISEhISEhISEhISEhISEhISEhISEhISEhISEhISEhISEhISEhISEhISEhISEhISEhISEhISEhI&#10;SEhISEhISEhISEhISEhISEhISEhISEhISEhISEhISEhISEhISEhISEhISEhISEhISEhISEhdNzc3&#10;Nzc3Nz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3Nzc3Nzc3bkpISEhISEhISEhISEhISEhISEhI&#10;SEhISEhISEhISEhISEhISEhISEhISEhISEhISEhISEhISEhISEhISEhISEhISEhISEhISEhISEhI&#10;SEhISEhISEhISEhISEhISEhISEhISEhISEhISEhISEhISEhISGU3Nzc3Nzc3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zc3Nzc3N29KSEhISEhISEhISEhISEhISEhISEhISEhISEhISEhISEhI&#10;SEhISEhISEhISEhISEhISEhISEhISEhISEhISEhISEhISEhISEhISEhISEhISEhISEhISEhISEhI&#10;SEhISEhISEhISEhISEhISEhISEhIZjc3Nzc3Nz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c3Nzc3NzcvU0hISEhISEhISEhISEhISEhISEhISEhISEhISEhISEhISEhISEhISEhISEhISEhI&#10;SEhISEhISEhISEhISEhISEhISEhISEhISEhISEhISEhISEhISEhISEhISEhISEhISEhISEhISEhI&#10;SEhISEpvNzc3Nzc3N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3Nzc3Nzc3N1xISEhI&#10;SEhISEhISEhISEhISEhISEhISEhISEhISEhISEhISEhISEhISEhISEhISEhISEhISEhISEhISEhI&#10;SEhISEhISEhISEhISEhISEhISEhISEhISEhISEhISEhISEhISEhISEhISEhIUm83Nzc3Nzc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zc3Nzc3NzddSEhISEhISEhISEhISEhISEhI&#10;SEhISEhISEhISEhISEhISEhISEhISEhISEhISEhISEhISEhISEhISEhISEhISEhISEhISEhISEhI&#10;SEhISEhISEhISEhISEhISEhISEhISEhISEhISEhTNzc3Nzc3Nz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c3Nzc3Nzc3ZkhISEhISEhISEhISEhISEhISEhISEhISEhISEhISEhI&#10;SEhISEhISEhISEhISEhISEhISEhISEhISEhISEhISEhISEhISEhISEhISEhISEhISEhISEhISEhI&#10;SEhISEhISEhISEhISF03Nzc3Nzc3N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zc3Nzc3N29KSEhISEhISEhISEhISEhISEhISEhISEhISEhISEhISEhISEhISEhISEhISEhI&#10;SEhISEhISEhISEhISEhISEhISEhISEhISEhISEhISEhISEhISEhISEhISEhISEhISEhISEhIZTc3&#10;Nzc3Nzc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c3Nzc3NzdvU0hI&#10;SEhISEhISEhISEhISEhISEhISEhISEhISEhISEhISEhISEhISEhISEhISEhISEhISEhISEhISEhI&#10;SEhISEhISEhISEhISEhISEhISEhISEhISEhISEhISEhISEhISEpmNzc3Nzc3N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3Nzc3Nzc3N1xISEhISEhISEhISEhISEhI&#10;SEhISEhISEhISEhISEhISEhISEhISEhISEhISEhISEhISEhISEhISEhISEhISEhISEhISEhISEhI&#10;SEhISEhISEhISEhISEhISEhISEhIUm83Nzc3Nzc3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zc3Nzc3NzdlSEhISEhISEhISEhISEhISEhISEhISEhISEhISEhI&#10;SEhISEhISEhISEhISEhISEhISEhISEhISEhISEhISEhISEhISEhISEhISEhISEhISEhISEhISEhI&#10;SEhISEhTNzc3Nzc3Nz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c3Nzc3Nzc3ZkhISEhISEhISEhISEhISEhISEhISEhISEhISEhISEhISEhISEhISEhISEhI&#10;SEhISEhISEhISEhISEhISEhISEhISEhISEhISEhISEhISEhISEhISEhISEhISF03Nzc3Nzc3N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zc3Nzc3N29K&#10;SEhISEhISEhISEhISEhISEhISEhISEhISEhISEhISEhISEhISEhISEhISEhISEhISEhISEhISEhI&#10;SEhISEhISEhISEhISEhISEhISEhISEhISEhISEhIZjc3Nzc3Nzc3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c3Nzc3Nzc3XEhISEhISEhISEhISEhI&#10;SEhISEhISEhISEhISEhISBGHV9cAACAASURBVEhISEhISEhISEhISEhISEhISEhISEhISEhISEhI&#10;SEhISEhISEhISEhISEhISEhISEhISEhISEpvNzc3Nzc3Nz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3Nzc3Nzc3N2VISEhISEhISEhISEhISEhI&#10;SEhISEhISEhISEhISEhISEhISEhISEhISEhISEhISEhISEhISEhISEhISEhISEhISEhISEhISEhI&#10;SEhISEhISEhIXDc3Nzc3Nzc3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zc3Nzc3NzdmSkhISEhISEhISEhISEhISEhISEhISEhISEhISEhI&#10;SEhISEhISEhISEhISEhISEhISEhISEhISEhISEhISEhISEhISEhISEhISEhISEhISEhlNzc3Nzc3&#10;Nz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c3Nzc3Nzc3b1NISEhISEhISEhISEhISEhISEhISEhISEhISEhISEhISEhISEhISEhISEhI&#10;SEhISEhISEhISEhISEhISEhISEhISEhISEhISEhISEhISm43Nzc3Nzc3N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zc3Nzc3Nzdc&#10;SEhISEhISEhISEhISEhISEhISEhISEhISEhISEhISEhISEhISEhISEhISEhISEhISEhISEhISEhI&#10;SEhISEhISEhISEhISEhISEhTbzc3Nzc3Nzc3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c3Nzc3Nzc3ZkhISEhISEhISEhISEhI&#10;SEhISEhISEhISEhISEhISEhISEhISEhISEhISEhISEhISEhISEhISEhISEhISEhISEhISEhISEhI&#10;SF03Nzc3Nzc3N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3Nzc3Nzc3N29SSEhISEhISEhISEhISEhISEhISEhISEhISEhI&#10;SEhISEhISEhISEhISEhISEhISEhISEhISEhISEhISEhISEhISEhISEhKZjc3Nzc3Nzc3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zc3Nzc3Nzc3XEhISEhISEhISEhISEhISEhISEhISEhISEhISEhISEhISEhISEhISEhI&#10;SEhISEhISEhISEhISEhISEhISEhISEhISFNvNzc3Nzc3Nz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3Nzc3Nzc3&#10;N2ZISEhISEhISEhISEhISEhISEhISEhISEhISEhISEhISEhISEhISEhISEhISEhISEhISEhISEhI&#10;SEhISEhISEhIXTc3Nzc3Nzc3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zc3Nzc3NzdvUkhISEhISEhISEhI&#10;SEhISEhISEhISEhISEhISEhISEhISEhISEhISEhISEhISEhISEhISEhISEhISEhISEpmNzc3Nzc3&#10;Nz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c3Nzc3Nzc3N1xISEhISEhISEhISEhISEhISEhISEhISEhI&#10;SEhISEhISEhISEhISEhISEhISEhISEhISEhISEhISEhIU283Nzc3Nzc3N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zc3Nzc3NzdmSkhISEhISEhISEhISEhISEhISEhISEhISEhISEhISEhISEhISEhI&#10;SEhISEhISEhISEhISEhISEhlNzc3Nzc3Nzc3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c3Nzc3&#10;Nzc3L1NISEhISEhISEhISEhISEhISEhISEhISEhISEhISEhISEhISEhISEhISEhISEhISEhISEhI&#10;Sm43Nzc3Nzc3N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3Nzc3Nzc3NzdlSEhISEhISEhI&#10;SEhISEhISEhISEhISEhISEhISEhISEhISEhISEhISEhISEhISEhISEhcNzc3Nzc3Nzc3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c3Nzc3Nzc3b1JISEhISEhISEhISEhISEhISEhISEhI&#10;SEhISEhISEhISEhISEhISEhISEhISEhISmY3Nzc3Nzc3Nz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3Nzc3Nzc3NzdcSEhISEhISEhISEhISEhISEhISEhISEhISEhISEhISEhISEhI&#10;SEhISEhISEhTbzc3Nzc3Nzc3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3Nzc3Nzc3NzdmSkhISEhISEhISEhISEhI&#10;SEhISEhISEhISEhISEhISEhISEhIZTc3Nzc3Nzc3N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3Nzc3Nzc3NzdmSkhISEhISEhISEhISEhISEhISEhISEhISEhISEhI&#10;ZTc3Nzc3Nzc3N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c3Nzc3Nzc3L1xISEhISEhISEhISEhISEhISEhISEhISEhISFJvNzc3Nzc3Nzc3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3Nzc3Nzc3Nzdm&#10;SkhISEhISEhISEhISEhISEhISEhISEhIZTc3Nzc3Nzc3N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c3Nzc3Nzc3N1xISEhISEhISEhISEhI&#10;SEhISEhISFNvNzc3Nzc3Nzc3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3Nzc3Nzc3NzduSkhISEhISEhISEhISEhISEhIZTc3Nzc3Nzc3&#10;N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c3Nzc3Nzc3N2VISEhISEhISEhISEhISFxvNzc3Nzc3Nzc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3Nzc3Nzc3&#10;NzdvUkhISEhISEhISEhKZjc3Nzc3Nzc3N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c3Nzc3Nzc3N2VKSEhISEhISFw3&#10;Nzc3Nzc3Nzc3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3Nzc3Nzc3NzcvXEhISEhSbzc3Nzc3Nzc3N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c3Nzc3Nzc3N25KSGU3Nzc3Nzc3Nzc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3Nzc3&#10;Nzc3Nzc3Lzc3Nzc3Nzc3N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c3Nzc3Nzc3Nzc3Nzc3Nz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3Nzc3Nzc3Nzc3Nzc3N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c3Nzc3Nzc3Nz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zc3Nzc3N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c3Nz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znxFPAAATpElEQV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B7wAAAAAUmdodGxvbmcAAAXu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jhCSU0EDAAAAAAWUwAAAAEAAAB7AAAA&#10;oAAAAXQAAOiAAAAWNwAYAAH/2P/gABBKRklGAAECAABIAEgAAP/tAAxBZG9iZV9DTQAB/+4ADkFk&#10;b2JlAGSAAAAAAf/bAIQADAgICAkIDAkJDBELCgsRFQ8MDA8VGBMTFRMTGBEMDAwMDAwRDAwMDAwM&#10;DAwMDAwMDAwMDAwMDAwMDAwMDAwMDAENCwsNDg0QDg4QFA4ODhQUDg4ODhQRDAwMDAwREQwMDAwM&#10;DBEMDAwMDAwMDAwMDAwMDAwMDAwMDAwMDAwMDAwM/8AAEQgAoAB7AwEiAAIRAQMRAf/dAAQAC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Q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EAAAAAB/9sAhAABAQEBAQEBAQEBAQEB&#10;AQEBAQEBAQEBAQEBAQEBAgEBAQEBAQICAgICAgICAgICAgICAwMDAwMDAwMDAwMDAwMDAQEBAQEB&#10;AQIBAQIDAgICAwMDAwMDAwMDAwMDAwMDAwMDAwMDAwMDAwMDAwMDAwMDAwMDAwMDAwMDAwMDAwMD&#10;AwP/wAARCAe8Be4DAREAAhEBAxEB/90ABAC+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yqP5zndw7/wD5nfzB3vT1i1uJwvalZ1ZgZIZWlov4R01j&#10;abquKbHMfT4amXETVoZPS7TNIL67npt7RbN+4vbjabJhRnhEzeuq4Jmz8wJAucgADy6xk5vvPruZ&#10;LuYGoD6B6UjATH26a/n1WD7kjoN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fIS+c/YA7V+any37Jjm89Nvj5Kd3blx7CRJVTE5bsnJVWIp4pIyyskVK0MUZDEaVHJ+p6scl2P&#10;7s5P2rbiKGG0t0P+mWJAx/M1J6xT3qf6reLq48nmkI+wuafy6Kv7E3RZ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SO7F3ZDsLr7fW+qgI1PsvZ2592TrKrvG&#10;YduYSfMSiRI2ViumE3AYEj6EfX2r2+1N9fwWS8ZpEQf7dgv+Xpm4lEEDzn8Clv2Anr40lXV1VfV1&#10;VfWzy1VZW1E1XV1U7mSepqqmQzTzzSNyzO7FmJ+pN/fXFFVFCIKACgA8gOA6xHJLEsck9Rvdut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a+v8Awpr3EMJ/Kw3l&#10;jTURQ/3v7k6c26I5ImkerNNnpd2/bwOoIRgMWZSxsNKMt7sAZ2+7nb+N7mQyUr4VvO/2VUJU+vx0&#10;/PoCe40mjll1/jkjH89X/PvXzdPfQjrH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j/57v8A26X+Zn/hlbK/9+5t73Knsn/09LaP+akn/ViX&#10;oK87f8qtef6Vf+ridfLa99Kusauve/de697917r3v3Xuve/de697917r3v3Xuve/de697917re0/&#10;4SQ/9k6/Ln/xNOyP/eGf3hR96b/kv7V/zzyf9XOps9rP+Sfdf81F/wCO9bcPvFjqU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WWfBb/j099/8Ahw43/wB1p9hTmH+2j/0p/wAPU4+0&#10;/wDyT7v/AJqL/wAd6PV7D3Usdf/Uvi9yZ1ht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VlnwW/49Pff/AIcON/8AdafYU5h/to/9Kf8AD1OPtP8A&#10;8k+7/wCai/8AHej1ew91LHX/1b4vcmdYb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ZZ8Fv+PT33/wCHDjf/AHWn2FOYf7aP/Sn/AA9Tj7T/APJP&#10;u/8Amov/AB3o9XsPdSx1/9a+L3JnWG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027" type="#_x0000_t75" alt="Pol_loc_vertical_f" style="position:absolute;left:1071196;top:1053721;width:7866;height:10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RznrBAAAA2gAAAA8AAABkcnMvZG93bnJldi54bWxEj92KwjAUhO8XfIdwhL1bU72QpRrFH1YE&#10;UdD6AIfm2BaTk5Jka/ftjbDg5TAz3zDzZW+N6MiHxrGC8SgDQVw63XCl4Fr8fH2DCBFZo3FMCv4o&#10;wHIx+Jhjrt2Dz9RdYiUShEOOCuoY21zKUNZkMYxcS5y8m/MWY5K+ktrjI8GtkZMsm0qLDaeFGlva&#10;1FTeL79WwbroutKY03l7PHi+uvEuK8JOqc9hv5qBiNTHd/i/vdcKJvC6km6AX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lRznrBAAAA2gAAAA8AAAAAAAAAAAAAAAAAnwIA&#10;AGRycy9kb3ducmV2LnhtbFBLBQYAAAAABAAEAPcAAACNAwAAAAA=&#10;" insetpen="t">
                <v:imagedata r:id="rId4" o:title="Pol_loc_vertical_f"/>
              </v:shape>
              <v:line id="Line 23" o:spid="_x0000_s1028" style="position:absolute;flip:y;visibility:visible;mso-wrap-style:square" from="1064037,1063898" to="1139637,1063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LIYcMAAADaAAAADwAAAGRycy9kb3ducmV2LnhtbESPQWvCQBSE70L/w/KE3szGKippNiKl&#10;geKhxLT2/Mg+k2D2bchuTfrvu4WCx2FmvmHS/WQ6caPBtZYVLKMYBHFldcu1gs+PfLED4Tyyxs4y&#10;KfghB/vsYZZiou3IJ7qVvhYBwi5BBY33fSKlqxoy6CLbEwfvYgeDPsihlnrAMcBNJ5/ieCMNthwW&#10;GuzppaHqWn4bBceCtvmr70s+FOvr17vMV8v8rNTjfDo8g/A0+Xv4v/2mFazg70q4ATL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CyGHDAAAA2gAAAA8AAAAAAAAAAAAA&#10;AAAAoQIAAGRycy9kb3ducmV2LnhtbFBLBQYAAAAABAAEAPkAAACRAwAAAAA=&#10;" strokecolor="#9cc" strokeweight="1.5pt">
                <v:shadow color="#ccc"/>
              </v:line>
              <v:shape id="Picture 24" o:spid="_x0000_s1029" type="#_x0000_t75" alt="stripping1_decoupe" style="position:absolute;left:1095713;top:1048321;width:43924;height:15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APcDEAAAA2gAAAA8AAABkcnMvZG93bnJldi54bWxEj0FrwkAUhO8F/8PyhF5Ed1utSHSVtlIs&#10;eGpU8PjIPpNg9m3Irib217sFocdhZr5hFqvOVuJKjS8da3gZKRDEmTMl5xr2u6/hDIQPyAYrx6Th&#10;Rh5Wy97TAhPjWv6haxpyESHsE9RQhFAnUvqsIIt+5Gri6J1cYzFE2eTSNNhGuK3kq1JTabHkuFBg&#10;TZ8FZef0YjWsP7ZvpMaDdje7pTw+/lZqsz1o/dzv3ucgAnXhP/xofxsNE/i7Em+A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APcDEAAAA2gAAAA8AAAAAAAAAAAAAAAAA&#10;nwIAAGRycy9kb3ducmV2LnhtbFBLBQYAAAAABAAEAPcAAACQAwAAAAA=&#10;" insetpen="t">
                <v:imagedata r:id="rId5" o:title="stripping1_decoupe" croptop="233f" cropbottom="1031f" cropleft="269f" cropright="264f"/>
              </v:shape>
              <v:shape id="Picture 25" o:spid="_x0000_s1030" type="#_x0000_t75" alt="qualiteAAA_logomonty_decoupegimp" style="position:absolute;left:1124876;top:1053423;width:7939;height:9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NxFvBAAAA2gAAAA8AAABkcnMvZG93bnJldi54bWxEj92KwjAUhO8F3yEcYe80dUGRalpUcPFG&#10;xJ8HODTHNtqclCarXZ9+IwheDjPzDbPIO1uLO7XeOFYwHiUgiAunDZcKzqfNcAbCB2SNtWNS8Ece&#10;8qzfW2Cq3YMPdD+GUkQI+xQVVCE0qZS+qMiiH7mGOHoX11oMUbal1C0+ItzW8jtJptKi4bhQYUPr&#10;iorb8dcqMLvryuwnm5Ub/5jS8O6J28NTqa9Bt5yDCNSFT/jd3moFE3hdiTdAZ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tNxFvBAAAA2gAAAA8AAAAAAAAAAAAAAAAAnwIA&#10;AGRycy9kb3ducmV2LnhtbFBLBQYAAAAABAAEAPcAAACNAwAAAAA=&#10;" insetpen="t">
                <v:imagedata r:id="rId6" o:title="qualiteAAA_logomonty_decoupegimp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B7C1A"/>
    <w:multiLevelType w:val="singleLevel"/>
    <w:tmpl w:val="7FFA1A34"/>
    <w:lvl w:ilvl="0">
      <w:start w:val="1"/>
      <w:numFmt w:val="upp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1">
    <w:nsid w:val="0BAA28F0"/>
    <w:multiLevelType w:val="singleLevel"/>
    <w:tmpl w:val="752208F8"/>
    <w:lvl w:ilvl="0">
      <w:start w:val="1"/>
      <w:numFmt w:val="upp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2">
    <w:nsid w:val="0F6368C1"/>
    <w:multiLevelType w:val="singleLevel"/>
    <w:tmpl w:val="F6722FA2"/>
    <w:lvl w:ilvl="0">
      <w:start w:val="1"/>
      <w:numFmt w:val="upp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3">
    <w:nsid w:val="19905C98"/>
    <w:multiLevelType w:val="singleLevel"/>
    <w:tmpl w:val="DA7086D0"/>
    <w:lvl w:ilvl="0">
      <w:start w:val="1"/>
      <w:numFmt w:val="upp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4">
    <w:nsid w:val="28311D6A"/>
    <w:multiLevelType w:val="singleLevel"/>
    <w:tmpl w:val="60B6B294"/>
    <w:lvl w:ilvl="0">
      <w:start w:val="1"/>
      <w:numFmt w:val="upp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5">
    <w:nsid w:val="290F6361"/>
    <w:multiLevelType w:val="singleLevel"/>
    <w:tmpl w:val="9EF6C600"/>
    <w:lvl w:ilvl="0">
      <w:start w:val="2"/>
      <w:numFmt w:val="upp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6">
    <w:nsid w:val="2ABD5A8E"/>
    <w:multiLevelType w:val="singleLevel"/>
    <w:tmpl w:val="7CCE8224"/>
    <w:lvl w:ilvl="0">
      <w:start w:val="1"/>
      <w:numFmt w:val="upp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7">
    <w:nsid w:val="30AF580D"/>
    <w:multiLevelType w:val="singleLevel"/>
    <w:tmpl w:val="4EBCF9BA"/>
    <w:lvl w:ilvl="0">
      <w:start w:val="1"/>
      <w:numFmt w:val="upp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8">
    <w:nsid w:val="32DC6C51"/>
    <w:multiLevelType w:val="singleLevel"/>
    <w:tmpl w:val="44C4A984"/>
    <w:lvl w:ilvl="0">
      <w:start w:val="1"/>
      <w:numFmt w:val="upp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9">
    <w:nsid w:val="410D5522"/>
    <w:multiLevelType w:val="singleLevel"/>
    <w:tmpl w:val="684C90FE"/>
    <w:lvl w:ilvl="0">
      <w:start w:val="1"/>
      <w:numFmt w:val="upp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10">
    <w:nsid w:val="44052E8B"/>
    <w:multiLevelType w:val="singleLevel"/>
    <w:tmpl w:val="691A6DF0"/>
    <w:lvl w:ilvl="0">
      <w:start w:val="1"/>
      <w:numFmt w:val="upp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11">
    <w:nsid w:val="45F10081"/>
    <w:multiLevelType w:val="singleLevel"/>
    <w:tmpl w:val="E80EFBF4"/>
    <w:lvl w:ilvl="0">
      <w:start w:val="1"/>
      <w:numFmt w:val="upp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12">
    <w:nsid w:val="4B4F54AD"/>
    <w:multiLevelType w:val="singleLevel"/>
    <w:tmpl w:val="4FF60940"/>
    <w:lvl w:ilvl="0">
      <w:start w:val="1"/>
      <w:numFmt w:val="upp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13">
    <w:nsid w:val="4C900493"/>
    <w:multiLevelType w:val="singleLevel"/>
    <w:tmpl w:val="597434D8"/>
    <w:lvl w:ilvl="0">
      <w:start w:val="1"/>
      <w:numFmt w:val="upp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14">
    <w:nsid w:val="59FD05BC"/>
    <w:multiLevelType w:val="singleLevel"/>
    <w:tmpl w:val="36C21472"/>
    <w:lvl w:ilvl="0">
      <w:start w:val="1"/>
      <w:numFmt w:val="upp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15">
    <w:nsid w:val="62ED63E4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638D7340"/>
    <w:multiLevelType w:val="singleLevel"/>
    <w:tmpl w:val="7524650E"/>
    <w:lvl w:ilvl="0">
      <w:start w:val="1"/>
      <w:numFmt w:val="upp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17">
    <w:nsid w:val="6C873907"/>
    <w:multiLevelType w:val="singleLevel"/>
    <w:tmpl w:val="E4B23E1E"/>
    <w:lvl w:ilvl="0">
      <w:start w:val="1"/>
      <w:numFmt w:val="upp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18">
    <w:nsid w:val="7FD977F8"/>
    <w:multiLevelType w:val="singleLevel"/>
    <w:tmpl w:val="742E938A"/>
    <w:lvl w:ilvl="0">
      <w:start w:val="1"/>
      <w:numFmt w:val="upp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num w:numId="1">
    <w:abstractNumId w:val="15"/>
  </w:num>
  <w:num w:numId="2">
    <w:abstractNumId w:val="18"/>
  </w:num>
  <w:num w:numId="3">
    <w:abstractNumId w:val="10"/>
  </w:num>
  <w:num w:numId="4">
    <w:abstractNumId w:val="3"/>
  </w:num>
  <w:num w:numId="5">
    <w:abstractNumId w:val="9"/>
  </w:num>
  <w:num w:numId="6">
    <w:abstractNumId w:val="16"/>
  </w:num>
  <w:num w:numId="7">
    <w:abstractNumId w:val="5"/>
  </w:num>
  <w:num w:numId="8">
    <w:abstractNumId w:val="12"/>
  </w:num>
  <w:num w:numId="9">
    <w:abstractNumId w:val="0"/>
  </w:num>
  <w:num w:numId="10">
    <w:abstractNumId w:val="13"/>
  </w:num>
  <w:num w:numId="11">
    <w:abstractNumId w:val="11"/>
  </w:num>
  <w:num w:numId="12">
    <w:abstractNumId w:val="6"/>
  </w:num>
  <w:num w:numId="13">
    <w:abstractNumId w:val="2"/>
  </w:num>
  <w:num w:numId="14">
    <w:abstractNumId w:val="14"/>
  </w:num>
  <w:num w:numId="15">
    <w:abstractNumId w:val="17"/>
  </w:num>
  <w:num w:numId="16">
    <w:abstractNumId w:val="7"/>
  </w:num>
  <w:num w:numId="17">
    <w:abstractNumId w:val="1"/>
  </w:num>
  <w:num w:numId="18">
    <w:abstractNumId w:val="4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comment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4BB"/>
    <w:rsid w:val="00072F18"/>
    <w:rsid w:val="001112D2"/>
    <w:rsid w:val="001833E3"/>
    <w:rsid w:val="002224BB"/>
    <w:rsid w:val="002F7D86"/>
    <w:rsid w:val="00355B9A"/>
    <w:rsid w:val="00396C3A"/>
    <w:rsid w:val="003B3B02"/>
    <w:rsid w:val="0060655A"/>
    <w:rsid w:val="006C409F"/>
    <w:rsid w:val="00AD354F"/>
    <w:rsid w:val="00BB7476"/>
    <w:rsid w:val="00C37021"/>
    <w:rsid w:val="00E25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224BB"/>
    <w:rPr>
      <w:lang w:val="nl" w:eastAsia="en-GB"/>
    </w:rPr>
  </w:style>
  <w:style w:type="paragraph" w:styleId="Titre2">
    <w:name w:val="heading 2"/>
    <w:basedOn w:val="Normal"/>
    <w:next w:val="Normal"/>
    <w:link w:val="Titre2Car"/>
    <w:qFormat/>
    <w:rsid w:val="002224BB"/>
    <w:pPr>
      <w:keepNext/>
      <w:outlineLvl w:val="1"/>
    </w:pPr>
    <w:rPr>
      <w:rFonts w:ascii="Comic Sans MS" w:hAnsi="Comic Sans MS"/>
      <w:b/>
      <w:color w:val="FF0000"/>
      <w:sz w:val="24"/>
      <w:u w:val="single"/>
      <w:lang w:val="nl-NL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En-tte">
    <w:name w:val="header"/>
    <w:basedOn w:val="Normal"/>
    <w:rsid w:val="00E253DB"/>
    <w:pPr>
      <w:tabs>
        <w:tab w:val="center" w:pos="4153"/>
        <w:tab w:val="right" w:pos="8306"/>
      </w:tabs>
    </w:pPr>
  </w:style>
  <w:style w:type="paragraph" w:styleId="Pieddepage">
    <w:name w:val="footer"/>
    <w:basedOn w:val="Normal"/>
    <w:rsid w:val="00E253DB"/>
    <w:pPr>
      <w:tabs>
        <w:tab w:val="center" w:pos="4153"/>
        <w:tab w:val="right" w:pos="8306"/>
      </w:tabs>
    </w:pPr>
  </w:style>
  <w:style w:type="character" w:styleId="Numrodepage">
    <w:name w:val="page number"/>
    <w:basedOn w:val="Policepardfaut"/>
    <w:rsid w:val="00E253DB"/>
  </w:style>
  <w:style w:type="character" w:customStyle="1" w:styleId="Titre2Car">
    <w:name w:val="Titre 2 Car"/>
    <w:basedOn w:val="Policepardfaut"/>
    <w:link w:val="Titre2"/>
    <w:rsid w:val="002224BB"/>
    <w:rPr>
      <w:rFonts w:ascii="Comic Sans MS" w:hAnsi="Comic Sans MS"/>
      <w:b/>
      <w:color w:val="FF0000"/>
      <w:sz w:val="24"/>
      <w:u w:val="single"/>
      <w:lang w:val="nl-NL" w:eastAsia="en-GB"/>
    </w:rPr>
  </w:style>
  <w:style w:type="character" w:styleId="Lienhypertexte">
    <w:name w:val="Hyperlink"/>
    <w:rsid w:val="002224BB"/>
    <w:rPr>
      <w:color w:val="0000FF"/>
      <w:u w:val="single"/>
    </w:rPr>
  </w:style>
  <w:style w:type="paragraph" w:styleId="Corpsdetexte">
    <w:name w:val="Body Text"/>
    <w:basedOn w:val="Normal"/>
    <w:link w:val="CorpsdetexteCar"/>
    <w:rsid w:val="002224BB"/>
    <w:rPr>
      <w:rFonts w:ascii="Comic Sans MS" w:hAnsi="Comic Sans MS"/>
      <w:sz w:val="24"/>
      <w:lang w:val="nl-NL"/>
    </w:rPr>
  </w:style>
  <w:style w:type="character" w:customStyle="1" w:styleId="CorpsdetexteCar">
    <w:name w:val="Corps de texte Car"/>
    <w:basedOn w:val="Policepardfaut"/>
    <w:link w:val="Corpsdetexte"/>
    <w:rsid w:val="002224BB"/>
    <w:rPr>
      <w:rFonts w:ascii="Comic Sans MS" w:hAnsi="Comic Sans MS"/>
      <w:sz w:val="24"/>
      <w:lang w:val="nl-NL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224BB"/>
    <w:rPr>
      <w:lang w:val="nl" w:eastAsia="en-GB"/>
    </w:rPr>
  </w:style>
  <w:style w:type="paragraph" w:styleId="Titre2">
    <w:name w:val="heading 2"/>
    <w:basedOn w:val="Normal"/>
    <w:next w:val="Normal"/>
    <w:link w:val="Titre2Car"/>
    <w:qFormat/>
    <w:rsid w:val="002224BB"/>
    <w:pPr>
      <w:keepNext/>
      <w:outlineLvl w:val="1"/>
    </w:pPr>
    <w:rPr>
      <w:rFonts w:ascii="Comic Sans MS" w:hAnsi="Comic Sans MS"/>
      <w:b/>
      <w:color w:val="FF0000"/>
      <w:sz w:val="24"/>
      <w:u w:val="single"/>
      <w:lang w:val="nl-NL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En-tte">
    <w:name w:val="header"/>
    <w:basedOn w:val="Normal"/>
    <w:rsid w:val="00E253DB"/>
    <w:pPr>
      <w:tabs>
        <w:tab w:val="center" w:pos="4153"/>
        <w:tab w:val="right" w:pos="8306"/>
      </w:tabs>
    </w:pPr>
  </w:style>
  <w:style w:type="paragraph" w:styleId="Pieddepage">
    <w:name w:val="footer"/>
    <w:basedOn w:val="Normal"/>
    <w:rsid w:val="00E253DB"/>
    <w:pPr>
      <w:tabs>
        <w:tab w:val="center" w:pos="4153"/>
        <w:tab w:val="right" w:pos="8306"/>
      </w:tabs>
    </w:pPr>
  </w:style>
  <w:style w:type="character" w:styleId="Numrodepage">
    <w:name w:val="page number"/>
    <w:basedOn w:val="Policepardfaut"/>
    <w:rsid w:val="00E253DB"/>
  </w:style>
  <w:style w:type="character" w:customStyle="1" w:styleId="Titre2Car">
    <w:name w:val="Titre 2 Car"/>
    <w:basedOn w:val="Policepardfaut"/>
    <w:link w:val="Titre2"/>
    <w:rsid w:val="002224BB"/>
    <w:rPr>
      <w:rFonts w:ascii="Comic Sans MS" w:hAnsi="Comic Sans MS"/>
      <w:b/>
      <w:color w:val="FF0000"/>
      <w:sz w:val="24"/>
      <w:u w:val="single"/>
      <w:lang w:val="nl-NL" w:eastAsia="en-GB"/>
    </w:rPr>
  </w:style>
  <w:style w:type="character" w:styleId="Lienhypertexte">
    <w:name w:val="Hyperlink"/>
    <w:rsid w:val="002224BB"/>
    <w:rPr>
      <w:color w:val="0000FF"/>
      <w:u w:val="single"/>
    </w:rPr>
  </w:style>
  <w:style w:type="paragraph" w:styleId="Corpsdetexte">
    <w:name w:val="Body Text"/>
    <w:basedOn w:val="Normal"/>
    <w:link w:val="CorpsdetexteCar"/>
    <w:rsid w:val="002224BB"/>
    <w:rPr>
      <w:rFonts w:ascii="Comic Sans MS" w:hAnsi="Comic Sans MS"/>
      <w:sz w:val="24"/>
      <w:lang w:val="nl-NL"/>
    </w:rPr>
  </w:style>
  <w:style w:type="character" w:customStyle="1" w:styleId="CorpsdetexteCar">
    <w:name w:val="Corps de texte Car"/>
    <w:basedOn w:val="Policepardfaut"/>
    <w:link w:val="Corpsdetexte"/>
    <w:rsid w:val="002224BB"/>
    <w:rPr>
      <w:rFonts w:ascii="Comic Sans MS" w:hAnsi="Comic Sans MS"/>
      <w:sz w:val="24"/>
      <w:lang w:val="nl-NL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http://www.besafe.be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olicemontgomery.irisnet.be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9.png"/><Relationship Id="rId1" Type="http://schemas.openxmlformats.org/officeDocument/2006/relationships/image" Target="media/image11.jpeg"/><Relationship Id="rId6" Type="http://schemas.openxmlformats.org/officeDocument/2006/relationships/image" Target="media/image14.png"/><Relationship Id="rId5" Type="http://schemas.openxmlformats.org/officeDocument/2006/relationships/image" Target="media/image10.png"/><Relationship Id="rId4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ntete_lettre_fr_v04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entete_lettre_fr_v04.dot</Template>
  <TotalTime>5</TotalTime>
  <Pages>3</Pages>
  <Words>897</Words>
  <Characters>4934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Integrated System for the Local Police</Company>
  <LinksUpToDate>false</LinksUpToDate>
  <CharactersWithSpaces>5820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 THAUVOYE (ZP MONTGOMERY (ETTERBEEK))</dc:creator>
  <cp:lastModifiedBy>Denis THAUVOYE (ZP MONTGOMERY (ETTERBEEK))</cp:lastModifiedBy>
  <cp:revision>1</cp:revision>
  <dcterms:created xsi:type="dcterms:W3CDTF">2020-10-01T10:40:00Z</dcterms:created>
  <dcterms:modified xsi:type="dcterms:W3CDTF">2020-10-01T10:45:00Z</dcterms:modified>
</cp:coreProperties>
</file>